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791486" w:rsidRDefault="00791486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>28.02.2018                                                                                                                № 97а</w:t>
      </w:r>
    </w:p>
    <w:p w:rsidR="00DE6CBA" w:rsidRDefault="00DE6CBA" w:rsidP="00DE6CBA">
      <w:pPr>
        <w:pStyle w:val="21"/>
        <w:spacing w:before="0"/>
        <w:ind w:right="5670"/>
        <w:rPr>
          <w:sz w:val="25"/>
          <w:szCs w:val="25"/>
        </w:rPr>
      </w:pPr>
    </w:p>
    <w:p w:rsidR="004566AA" w:rsidRPr="005825FC" w:rsidRDefault="004566AA" w:rsidP="00DE6CBA">
      <w:pPr>
        <w:pStyle w:val="21"/>
        <w:spacing w:before="0"/>
        <w:ind w:right="5670"/>
        <w:rPr>
          <w:sz w:val="25"/>
          <w:szCs w:val="25"/>
        </w:rPr>
      </w:pPr>
    </w:p>
    <w:p w:rsidR="00056315" w:rsidRDefault="00056315" w:rsidP="00056315">
      <w:pPr>
        <w:autoSpaceDE w:val="0"/>
        <w:autoSpaceDN w:val="0"/>
        <w:adjustRightInd w:val="0"/>
        <w:ind w:firstLine="0"/>
        <w:jc w:val="center"/>
        <w:rPr>
          <w:bCs/>
          <w:color w:val="000000"/>
          <w:szCs w:val="26"/>
          <w:lang w:eastAsia="ar-SA"/>
        </w:rPr>
      </w:pPr>
      <w:r w:rsidRPr="00056315">
        <w:rPr>
          <w:bCs/>
          <w:color w:val="000000"/>
          <w:szCs w:val="26"/>
          <w:lang w:eastAsia="ar-SA"/>
        </w:rPr>
        <w:t xml:space="preserve">О </w:t>
      </w:r>
      <w:r>
        <w:rPr>
          <w:bCs/>
          <w:color w:val="000000"/>
          <w:szCs w:val="26"/>
          <w:lang w:eastAsia="ar-SA"/>
        </w:rPr>
        <w:t>П</w:t>
      </w:r>
      <w:r w:rsidRPr="00056315">
        <w:rPr>
          <w:szCs w:val="26"/>
        </w:rPr>
        <w:t xml:space="preserve">орядке организации и проведения отчуждения животных и изъятия </w:t>
      </w:r>
      <w:r>
        <w:rPr>
          <w:szCs w:val="26"/>
        </w:rPr>
        <w:br/>
      </w:r>
      <w:r w:rsidRPr="00056315">
        <w:rPr>
          <w:szCs w:val="26"/>
        </w:rPr>
        <w:t>продуктов животноводства в целя</w:t>
      </w:r>
      <w:r>
        <w:rPr>
          <w:szCs w:val="26"/>
        </w:rPr>
        <w:t xml:space="preserve">х предотвращения возникновения </w:t>
      </w:r>
      <w:r>
        <w:rPr>
          <w:szCs w:val="26"/>
        </w:rPr>
        <w:br/>
      </w:r>
      <w:r w:rsidRPr="00056315">
        <w:rPr>
          <w:szCs w:val="26"/>
        </w:rPr>
        <w:t>и ликвидации очагов особо опасных болезней животных</w:t>
      </w:r>
      <w:r w:rsidRPr="00056315">
        <w:rPr>
          <w:bCs/>
          <w:color w:val="000000"/>
          <w:szCs w:val="26"/>
          <w:lang w:eastAsia="ar-SA"/>
        </w:rPr>
        <w:t xml:space="preserve"> </w:t>
      </w:r>
    </w:p>
    <w:p w:rsidR="00056315" w:rsidRPr="00056315" w:rsidRDefault="00056315" w:rsidP="00056315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056315">
        <w:rPr>
          <w:bCs/>
          <w:color w:val="000000"/>
          <w:szCs w:val="26"/>
          <w:lang w:eastAsia="ar-SA"/>
        </w:rPr>
        <w:t>на территории Томской области</w:t>
      </w:r>
    </w:p>
    <w:p w:rsidR="00056315" w:rsidRDefault="00056315" w:rsidP="00056315">
      <w:pPr>
        <w:shd w:val="clear" w:color="auto" w:fill="FFFFFF"/>
        <w:suppressAutoHyphens/>
        <w:ind w:left="14" w:right="849" w:hanging="14"/>
        <w:jc w:val="center"/>
        <w:rPr>
          <w:color w:val="000000"/>
          <w:szCs w:val="26"/>
          <w:lang w:eastAsia="ar-SA"/>
        </w:rPr>
      </w:pPr>
    </w:p>
    <w:p w:rsidR="00056315" w:rsidRPr="00056315" w:rsidRDefault="00056315" w:rsidP="00056315">
      <w:pPr>
        <w:shd w:val="clear" w:color="auto" w:fill="FFFFFF"/>
        <w:suppressAutoHyphens/>
        <w:ind w:left="14" w:right="849" w:hanging="14"/>
        <w:jc w:val="center"/>
        <w:rPr>
          <w:color w:val="000000"/>
          <w:szCs w:val="26"/>
          <w:lang w:eastAsia="ar-SA"/>
        </w:rPr>
      </w:pP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color w:val="000000"/>
          <w:szCs w:val="26"/>
        </w:rPr>
      </w:pPr>
      <w:r w:rsidRPr="00056315">
        <w:rPr>
          <w:color w:val="000000"/>
          <w:szCs w:val="26"/>
          <w:lang w:eastAsia="ar-SA"/>
        </w:rPr>
        <w:t xml:space="preserve">В соответствии с пунктом 49.1 части 2 статьи 26.3 </w:t>
      </w:r>
      <w:r w:rsidRPr="00056315">
        <w:rPr>
          <w:szCs w:val="26"/>
        </w:rPr>
        <w:t xml:space="preserve">Федерального закона </w:t>
      </w:r>
      <w:r>
        <w:rPr>
          <w:szCs w:val="26"/>
        </w:rPr>
        <w:br/>
        <w:t>от 6 </w:t>
      </w:r>
      <w:r w:rsidRPr="00056315">
        <w:rPr>
          <w:szCs w:val="26"/>
        </w:rPr>
        <w:t>октября 1999</w:t>
      </w:r>
      <w:r>
        <w:rPr>
          <w:szCs w:val="26"/>
        </w:rPr>
        <w:t> </w:t>
      </w:r>
      <w:r w:rsidRPr="00056315">
        <w:rPr>
          <w:szCs w:val="26"/>
        </w:rPr>
        <w:t>года №</w:t>
      </w:r>
      <w:r>
        <w:rPr>
          <w:szCs w:val="26"/>
        </w:rPr>
        <w:t> </w:t>
      </w:r>
      <w:r w:rsidRPr="00056315">
        <w:rPr>
          <w:szCs w:val="26"/>
        </w:rPr>
        <w:t xml:space="preserve"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</w:t>
      </w:r>
      <w:hyperlink r:id="rId9" w:history="1">
        <w:r w:rsidRPr="00056315">
          <w:rPr>
            <w:color w:val="000000"/>
            <w:szCs w:val="26"/>
            <w:lang w:eastAsia="ar-SA"/>
          </w:rPr>
          <w:t>статьей 19</w:t>
        </w:r>
      </w:hyperlink>
      <w:r w:rsidRPr="00056315">
        <w:rPr>
          <w:color w:val="000000"/>
          <w:szCs w:val="26"/>
          <w:lang w:eastAsia="ar-SA"/>
        </w:rPr>
        <w:t xml:space="preserve"> За</w:t>
      </w:r>
      <w:r>
        <w:rPr>
          <w:color w:val="000000"/>
          <w:szCs w:val="26"/>
          <w:lang w:eastAsia="ar-SA"/>
        </w:rPr>
        <w:t>кона Российской Федерации от 14 </w:t>
      </w:r>
      <w:r w:rsidRPr="00056315">
        <w:rPr>
          <w:color w:val="000000"/>
          <w:szCs w:val="26"/>
          <w:lang w:eastAsia="ar-SA"/>
        </w:rPr>
        <w:t>мая 1993</w:t>
      </w:r>
      <w:r>
        <w:rPr>
          <w:color w:val="000000"/>
          <w:szCs w:val="26"/>
          <w:lang w:eastAsia="ar-SA"/>
        </w:rPr>
        <w:t> </w:t>
      </w:r>
      <w:r w:rsidRPr="00056315">
        <w:rPr>
          <w:color w:val="000000"/>
          <w:szCs w:val="26"/>
          <w:lang w:eastAsia="ar-SA"/>
        </w:rPr>
        <w:t xml:space="preserve">года № 4979-1 «О ветеринарии», </w:t>
      </w:r>
      <w:hyperlink r:id="rId10" w:history="1">
        <w:proofErr w:type="gramStart"/>
        <w:r w:rsidRPr="00056315">
          <w:rPr>
            <w:color w:val="000000"/>
            <w:szCs w:val="26"/>
            <w:lang w:eastAsia="ar-SA"/>
          </w:rPr>
          <w:t>постановлени</w:t>
        </w:r>
      </w:hyperlink>
      <w:r w:rsidRPr="00056315">
        <w:rPr>
          <w:color w:val="000000"/>
          <w:szCs w:val="26"/>
          <w:lang w:eastAsia="ar-SA"/>
        </w:rPr>
        <w:t>ем</w:t>
      </w:r>
      <w:proofErr w:type="gramEnd"/>
      <w:r w:rsidRPr="00056315">
        <w:rPr>
          <w:color w:val="000000"/>
          <w:szCs w:val="26"/>
          <w:lang w:eastAsia="ar-SA"/>
        </w:rPr>
        <w:t xml:space="preserve"> Правительства Рос</w:t>
      </w:r>
      <w:r>
        <w:rPr>
          <w:color w:val="000000"/>
          <w:szCs w:val="26"/>
          <w:lang w:eastAsia="ar-SA"/>
        </w:rPr>
        <w:t>сийской Федерации от 26.05.</w:t>
      </w:r>
      <w:r w:rsidRPr="00056315">
        <w:rPr>
          <w:color w:val="000000"/>
          <w:szCs w:val="26"/>
          <w:lang w:eastAsia="ar-SA"/>
        </w:rPr>
        <w:t xml:space="preserve">2006 № 310 «Об отчуждении животных и изъятии продуктов животноводства при ликвидации очагов </w:t>
      </w:r>
      <w:r>
        <w:rPr>
          <w:color w:val="000000"/>
          <w:szCs w:val="26"/>
          <w:lang w:eastAsia="ar-SA"/>
        </w:rPr>
        <w:br/>
      </w:r>
      <w:r w:rsidRPr="00056315">
        <w:rPr>
          <w:color w:val="000000"/>
          <w:szCs w:val="26"/>
          <w:lang w:eastAsia="ar-SA"/>
        </w:rPr>
        <w:t xml:space="preserve">особо опасных болезней животных», пунктами 4-1, 4-2 статьи 3 </w:t>
      </w:r>
      <w:r>
        <w:rPr>
          <w:color w:val="000000"/>
          <w:szCs w:val="26"/>
        </w:rPr>
        <w:t>Закона Томской области от 12 </w:t>
      </w:r>
      <w:r w:rsidRPr="00056315">
        <w:rPr>
          <w:color w:val="000000"/>
          <w:szCs w:val="26"/>
        </w:rPr>
        <w:t>октября 2005</w:t>
      </w:r>
      <w:r>
        <w:rPr>
          <w:color w:val="000000"/>
          <w:szCs w:val="26"/>
        </w:rPr>
        <w:t> </w:t>
      </w:r>
      <w:r w:rsidRPr="00056315">
        <w:rPr>
          <w:color w:val="000000"/>
          <w:szCs w:val="26"/>
        </w:rPr>
        <w:t>года №</w:t>
      </w:r>
      <w:r>
        <w:rPr>
          <w:color w:val="000000"/>
          <w:szCs w:val="26"/>
        </w:rPr>
        <w:t> </w:t>
      </w:r>
      <w:r w:rsidRPr="00056315">
        <w:rPr>
          <w:color w:val="000000"/>
          <w:szCs w:val="26"/>
        </w:rPr>
        <w:t xml:space="preserve">182-ОЗ «Об обеспечении эпизоотического </w:t>
      </w:r>
      <w:r>
        <w:rPr>
          <w:color w:val="000000"/>
          <w:szCs w:val="26"/>
        </w:rPr>
        <w:br/>
      </w:r>
      <w:r w:rsidRPr="00056315">
        <w:rPr>
          <w:color w:val="000000"/>
          <w:szCs w:val="26"/>
        </w:rPr>
        <w:t>и ветеринарно-санитарного благополучия в Томской области»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color w:val="000000"/>
          <w:szCs w:val="26"/>
          <w:lang w:eastAsia="ar-SA"/>
        </w:rPr>
      </w:pPr>
      <w:r w:rsidRPr="00056315">
        <w:rPr>
          <w:color w:val="000000"/>
          <w:szCs w:val="26"/>
          <w:lang w:eastAsia="ar-SA"/>
        </w:rPr>
        <w:t>ПОСТАНОВЛЯЮ: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bCs/>
          <w:color w:val="000000"/>
          <w:szCs w:val="26"/>
          <w:lang w:eastAsia="ar-SA"/>
        </w:rPr>
      </w:pPr>
      <w:bookmarkStart w:id="0" w:name="sub_1"/>
      <w:r w:rsidRPr="00056315">
        <w:rPr>
          <w:color w:val="000000"/>
          <w:szCs w:val="26"/>
          <w:lang w:eastAsia="ar-SA"/>
        </w:rPr>
        <w:t>1. Утвердить Порядок</w:t>
      </w:r>
      <w:r w:rsidRPr="00056315">
        <w:rPr>
          <w:szCs w:val="26"/>
        </w:rPr>
        <w:t xml:space="preserve"> организации и проведения отчуждения животных </w:t>
      </w:r>
      <w:r w:rsidR="00EF450A">
        <w:rPr>
          <w:szCs w:val="26"/>
        </w:rPr>
        <w:br/>
      </w:r>
      <w:r w:rsidRPr="00056315">
        <w:rPr>
          <w:szCs w:val="26"/>
        </w:rPr>
        <w:t xml:space="preserve">и изъятия продуктов животноводства в целях предотвращения возникновения </w:t>
      </w:r>
      <w:r w:rsidR="00EF450A">
        <w:rPr>
          <w:szCs w:val="26"/>
        </w:rPr>
        <w:br/>
      </w:r>
      <w:r w:rsidRPr="00056315">
        <w:rPr>
          <w:szCs w:val="26"/>
        </w:rPr>
        <w:t>и ликвидации очагов особо опасных болезней животных</w:t>
      </w:r>
      <w:r w:rsidRPr="00056315">
        <w:rPr>
          <w:bCs/>
          <w:color w:val="000000"/>
          <w:szCs w:val="26"/>
          <w:lang w:eastAsia="ar-SA"/>
        </w:rPr>
        <w:t xml:space="preserve"> на территории Томской области</w:t>
      </w:r>
      <w:r w:rsidR="00EF450A">
        <w:rPr>
          <w:bCs/>
          <w:color w:val="000000"/>
          <w:szCs w:val="26"/>
          <w:lang w:eastAsia="ar-SA"/>
        </w:rPr>
        <w:t xml:space="preserve"> согласно приложению к настоящему постановлению</w:t>
      </w:r>
      <w:r w:rsidRPr="00056315">
        <w:rPr>
          <w:bCs/>
          <w:color w:val="000000"/>
          <w:szCs w:val="26"/>
          <w:lang w:eastAsia="ar-SA"/>
        </w:rPr>
        <w:t>.</w:t>
      </w:r>
    </w:p>
    <w:bookmarkEnd w:id="0"/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color w:val="000000"/>
          <w:szCs w:val="26"/>
          <w:lang w:eastAsia="ar-SA"/>
        </w:rPr>
      </w:pPr>
      <w:r w:rsidRPr="00056315">
        <w:rPr>
          <w:color w:val="000000"/>
          <w:szCs w:val="26"/>
          <w:lang w:eastAsia="ar-SA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color w:val="000000"/>
          <w:szCs w:val="26"/>
          <w:lang w:eastAsia="ar-SA"/>
        </w:rPr>
      </w:pPr>
      <w:bookmarkStart w:id="1" w:name="sub_3"/>
      <w:r w:rsidRPr="00056315">
        <w:rPr>
          <w:color w:val="000000"/>
          <w:szCs w:val="26"/>
          <w:lang w:eastAsia="ar-SA"/>
        </w:rPr>
        <w:t xml:space="preserve">3. Настоящее постановление вступает в силу через десять дней после дня его </w:t>
      </w:r>
      <w:hyperlink r:id="rId11" w:history="1">
        <w:r w:rsidRPr="00056315">
          <w:rPr>
            <w:color w:val="000000"/>
            <w:szCs w:val="26"/>
            <w:lang w:eastAsia="ar-SA"/>
          </w:rPr>
          <w:t>официального опубликования</w:t>
        </w:r>
      </w:hyperlink>
      <w:r w:rsidRPr="00056315">
        <w:rPr>
          <w:color w:val="000000"/>
          <w:szCs w:val="26"/>
          <w:lang w:eastAsia="ar-SA"/>
        </w:rPr>
        <w:t>.</w:t>
      </w:r>
    </w:p>
    <w:bookmarkEnd w:id="1"/>
    <w:p w:rsidR="00056315" w:rsidRPr="00056315" w:rsidRDefault="00056315" w:rsidP="00056315">
      <w:pPr>
        <w:tabs>
          <w:tab w:val="left" w:pos="709"/>
        </w:tabs>
        <w:suppressAutoHyphens/>
        <w:jc w:val="both"/>
        <w:rPr>
          <w:color w:val="000000"/>
          <w:szCs w:val="26"/>
          <w:lang w:eastAsia="ar-SA"/>
        </w:rPr>
      </w:pPr>
      <w:r w:rsidRPr="00056315">
        <w:rPr>
          <w:color w:val="000000"/>
          <w:szCs w:val="26"/>
          <w:lang w:eastAsia="ar-SA"/>
        </w:rPr>
        <w:t>4. </w:t>
      </w:r>
      <w:proofErr w:type="gramStart"/>
      <w:r w:rsidRPr="00056315">
        <w:rPr>
          <w:color w:val="000000"/>
          <w:szCs w:val="26"/>
          <w:lang w:eastAsia="ar-SA"/>
        </w:rPr>
        <w:t>Контроль за</w:t>
      </w:r>
      <w:proofErr w:type="gramEnd"/>
      <w:r w:rsidRPr="00056315">
        <w:rPr>
          <w:color w:val="000000"/>
          <w:szCs w:val="26"/>
          <w:lang w:eastAsia="ar-SA"/>
        </w:rPr>
        <w:t xml:space="preserve"> исполнением настоящего постановления возложить </w:t>
      </w:r>
      <w:r>
        <w:rPr>
          <w:color w:val="000000"/>
          <w:szCs w:val="26"/>
          <w:lang w:eastAsia="ar-SA"/>
        </w:rPr>
        <w:br/>
      </w:r>
      <w:r w:rsidRPr="00056315">
        <w:rPr>
          <w:color w:val="000000"/>
          <w:szCs w:val="26"/>
          <w:lang w:eastAsia="ar-SA"/>
        </w:rPr>
        <w:t xml:space="preserve">на заместителя Губернатора Томской области по агропромышленной политике </w:t>
      </w:r>
      <w:r>
        <w:rPr>
          <w:color w:val="000000"/>
          <w:szCs w:val="26"/>
          <w:lang w:eastAsia="ar-SA"/>
        </w:rPr>
        <w:br/>
      </w:r>
      <w:r w:rsidRPr="00056315">
        <w:rPr>
          <w:color w:val="000000"/>
          <w:szCs w:val="26"/>
          <w:lang w:eastAsia="ar-SA"/>
        </w:rPr>
        <w:t>и природопользованию.</w:t>
      </w:r>
    </w:p>
    <w:p w:rsidR="00997CAA" w:rsidRPr="00997CAA" w:rsidRDefault="00997CAA" w:rsidP="00056315">
      <w:pPr>
        <w:widowControl w:val="0"/>
        <w:ind w:firstLine="540"/>
        <w:jc w:val="both"/>
        <w:rPr>
          <w:snapToGrid w:val="0"/>
          <w:szCs w:val="26"/>
        </w:rPr>
      </w:pPr>
    </w:p>
    <w:p w:rsidR="004566AA" w:rsidRPr="005825FC" w:rsidRDefault="004566AA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  <w:bookmarkStart w:id="2" w:name="_GoBack"/>
      <w:bookmarkEnd w:id="2"/>
    </w:p>
    <w:p w:rsidR="00764ABC" w:rsidRDefault="00764ABC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</w:p>
    <w:p w:rsidR="00056315" w:rsidRPr="005825FC" w:rsidRDefault="00056315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</w:p>
    <w:p w:rsidR="005B2D28" w:rsidRPr="0051627A" w:rsidRDefault="00C22DE9" w:rsidP="005B2D28">
      <w:pPr>
        <w:pStyle w:val="31"/>
        <w:spacing w:before="0"/>
        <w:jc w:val="both"/>
        <w:rPr>
          <w:sz w:val="25"/>
          <w:szCs w:val="25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 </w:t>
      </w:r>
      <w:r w:rsidR="005B2D28" w:rsidRPr="008415DC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5B2D28" w:rsidRPr="008415DC">
        <w:rPr>
          <w:sz w:val="26"/>
          <w:szCs w:val="26"/>
        </w:rPr>
        <w:t xml:space="preserve"> Томской области</w:t>
      </w:r>
      <w:r w:rsidR="005B2D28" w:rsidRPr="008415DC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</w:t>
      </w:r>
      <w:proofErr w:type="spellStart"/>
      <w:r w:rsidR="00056315">
        <w:rPr>
          <w:sz w:val="26"/>
          <w:szCs w:val="26"/>
        </w:rPr>
        <w:t>А</w:t>
      </w:r>
      <w:r w:rsidR="005B2D28" w:rsidRPr="008415DC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5B2D28" w:rsidRPr="008415DC">
        <w:rPr>
          <w:sz w:val="26"/>
          <w:szCs w:val="26"/>
        </w:rPr>
        <w:t>.</w:t>
      </w:r>
      <w:r w:rsidR="00056315">
        <w:rPr>
          <w:sz w:val="26"/>
          <w:szCs w:val="26"/>
        </w:rPr>
        <w:t>Феденё</w:t>
      </w:r>
      <w:r>
        <w:rPr>
          <w:sz w:val="26"/>
          <w:szCs w:val="26"/>
        </w:rPr>
        <w:t>в</w:t>
      </w:r>
      <w:proofErr w:type="spellEnd"/>
    </w:p>
    <w:p w:rsidR="008506E4" w:rsidRDefault="008506E4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056315" w:rsidRPr="005825FC" w:rsidRDefault="00056315" w:rsidP="006115A7">
      <w:pPr>
        <w:ind w:firstLine="0"/>
        <w:rPr>
          <w:sz w:val="25"/>
          <w:szCs w:val="25"/>
        </w:rPr>
      </w:pPr>
    </w:p>
    <w:p w:rsidR="00766D95" w:rsidRDefault="00766D95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056315" w:rsidRPr="00AB640A" w:rsidRDefault="00056315" w:rsidP="006115A7">
      <w:pPr>
        <w:ind w:firstLine="0"/>
        <w:rPr>
          <w:sz w:val="25"/>
          <w:szCs w:val="25"/>
        </w:rPr>
      </w:pPr>
    </w:p>
    <w:p w:rsidR="00764ABC" w:rsidRPr="005B2D28" w:rsidRDefault="00056315" w:rsidP="006115A7">
      <w:pPr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В</w:t>
      </w:r>
      <w:r w:rsidR="005B2D28" w:rsidRPr="005B2D28">
        <w:rPr>
          <w:sz w:val="22"/>
          <w:szCs w:val="22"/>
        </w:rPr>
        <w:t>.</w:t>
      </w:r>
      <w:r>
        <w:rPr>
          <w:sz w:val="22"/>
          <w:szCs w:val="22"/>
        </w:rPr>
        <w:t>В</w:t>
      </w:r>
      <w:r w:rsidR="005B2D28" w:rsidRPr="005B2D28">
        <w:rPr>
          <w:sz w:val="22"/>
          <w:szCs w:val="22"/>
        </w:rPr>
        <w:t>.</w:t>
      </w:r>
      <w:r>
        <w:rPr>
          <w:sz w:val="22"/>
          <w:szCs w:val="22"/>
        </w:rPr>
        <w:t>Табакаев</w:t>
      </w:r>
      <w:proofErr w:type="spellEnd"/>
    </w:p>
    <w:p w:rsidR="00764ABC" w:rsidRPr="004566AA" w:rsidRDefault="00056315" w:rsidP="006115A7">
      <w:pPr>
        <w:ind w:firstLine="0"/>
        <w:rPr>
          <w:sz w:val="22"/>
          <w:szCs w:val="22"/>
        </w:rPr>
      </w:pPr>
      <w:r>
        <w:rPr>
          <w:sz w:val="22"/>
          <w:szCs w:val="22"/>
        </w:rPr>
        <w:t>0227</w:t>
      </w:r>
      <w:r w:rsidR="008506E4" w:rsidRPr="004566AA">
        <w:rPr>
          <w:sz w:val="22"/>
          <w:szCs w:val="22"/>
          <w:lang w:val="en-US"/>
        </w:rPr>
        <w:t>v</w:t>
      </w:r>
      <w:r w:rsidR="002C0C37" w:rsidRPr="004566AA">
        <w:rPr>
          <w:sz w:val="22"/>
          <w:szCs w:val="22"/>
        </w:rPr>
        <w:t>s0</w:t>
      </w:r>
      <w:r>
        <w:rPr>
          <w:sz w:val="22"/>
          <w:szCs w:val="22"/>
        </w:rPr>
        <w:t>1</w:t>
      </w:r>
      <w:r w:rsidR="008506E4" w:rsidRPr="004566AA">
        <w:rPr>
          <w:sz w:val="22"/>
          <w:szCs w:val="22"/>
        </w:rPr>
        <w:t>.pap201</w:t>
      </w:r>
      <w:r>
        <w:rPr>
          <w:sz w:val="22"/>
          <w:szCs w:val="22"/>
        </w:rPr>
        <w:t>8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564041">
          <w:headerReference w:type="even" r:id="rId12"/>
          <w:headerReference w:type="default" r:id="rId13"/>
          <w:footerReference w:type="default" r:id="rId14"/>
          <w:headerReference w:type="first" r:id="rId15"/>
          <w:type w:val="continuous"/>
          <w:pgSz w:w="11907" w:h="16840" w:code="9"/>
          <w:pgMar w:top="1418" w:right="851" w:bottom="426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056315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постановлени</w:t>
      </w:r>
      <w:r w:rsidR="00056315">
        <w:rPr>
          <w:sz w:val="24"/>
          <w:szCs w:val="24"/>
        </w:rPr>
        <w:t>ем</w:t>
      </w:r>
      <w:r w:rsidR="002B1E4E">
        <w:rPr>
          <w:sz w:val="24"/>
          <w:szCs w:val="24"/>
        </w:rPr>
        <w:t xml:space="preserve"> </w:t>
      </w:r>
      <w:r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от</w:t>
      </w:r>
      <w:r w:rsidR="00791486">
        <w:rPr>
          <w:sz w:val="24"/>
          <w:szCs w:val="24"/>
        </w:rPr>
        <w:t xml:space="preserve"> 28.02.2018 № 97а</w:t>
      </w:r>
    </w:p>
    <w:p w:rsidR="00764ABC" w:rsidRDefault="00764ABC">
      <w:pPr>
        <w:ind w:left="5670" w:firstLine="0"/>
        <w:rPr>
          <w:sz w:val="25"/>
          <w:szCs w:val="25"/>
        </w:rPr>
      </w:pPr>
    </w:p>
    <w:p w:rsidR="00AB0552" w:rsidRDefault="00AB0552" w:rsidP="006642A4">
      <w:pPr>
        <w:ind w:firstLine="0"/>
        <w:rPr>
          <w:sz w:val="25"/>
          <w:szCs w:val="25"/>
        </w:rPr>
      </w:pPr>
    </w:p>
    <w:p w:rsidR="00056315" w:rsidRPr="00056315" w:rsidRDefault="00056315" w:rsidP="00056315">
      <w:pPr>
        <w:suppressAutoHyphens/>
        <w:ind w:firstLine="0"/>
        <w:jc w:val="center"/>
        <w:rPr>
          <w:color w:val="000000"/>
          <w:szCs w:val="26"/>
          <w:lang w:eastAsia="ar-SA"/>
        </w:rPr>
      </w:pPr>
      <w:r w:rsidRPr="00056315">
        <w:rPr>
          <w:color w:val="000000"/>
          <w:szCs w:val="26"/>
          <w:lang w:eastAsia="ar-SA"/>
        </w:rPr>
        <w:t>Порядок</w:t>
      </w:r>
    </w:p>
    <w:p w:rsidR="00056315" w:rsidRPr="00056315" w:rsidRDefault="00056315" w:rsidP="00056315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056315">
        <w:rPr>
          <w:szCs w:val="26"/>
        </w:rPr>
        <w:t xml:space="preserve">организации и проведения отчуждения животных и изъятия продуктов </w:t>
      </w:r>
      <w:r>
        <w:rPr>
          <w:szCs w:val="26"/>
        </w:rPr>
        <w:br/>
      </w:r>
      <w:r w:rsidRPr="00056315">
        <w:rPr>
          <w:szCs w:val="26"/>
        </w:rPr>
        <w:t xml:space="preserve">животноводства в целях предотвращения возникновения и ликвидации </w:t>
      </w:r>
      <w:r>
        <w:rPr>
          <w:szCs w:val="26"/>
        </w:rPr>
        <w:br/>
      </w:r>
      <w:r w:rsidRPr="00056315">
        <w:rPr>
          <w:szCs w:val="26"/>
        </w:rPr>
        <w:t>очагов особо опасных болезней животных</w:t>
      </w:r>
      <w:r w:rsidRPr="00056315">
        <w:rPr>
          <w:bCs/>
          <w:color w:val="000000"/>
          <w:szCs w:val="26"/>
          <w:lang w:eastAsia="ar-SA"/>
        </w:rPr>
        <w:t xml:space="preserve"> </w:t>
      </w:r>
      <w:r>
        <w:rPr>
          <w:bCs/>
          <w:color w:val="000000"/>
          <w:szCs w:val="26"/>
          <w:lang w:eastAsia="ar-SA"/>
        </w:rPr>
        <w:br/>
      </w:r>
      <w:r w:rsidRPr="00056315">
        <w:rPr>
          <w:bCs/>
          <w:color w:val="000000"/>
          <w:szCs w:val="26"/>
          <w:lang w:eastAsia="ar-SA"/>
        </w:rPr>
        <w:t>на территории Томской области</w:t>
      </w:r>
    </w:p>
    <w:p w:rsidR="00056315" w:rsidRPr="00056315" w:rsidRDefault="00056315" w:rsidP="00056315">
      <w:pPr>
        <w:suppressAutoHyphens/>
        <w:ind w:firstLine="705"/>
        <w:jc w:val="center"/>
        <w:rPr>
          <w:color w:val="000000"/>
          <w:szCs w:val="26"/>
          <w:lang w:eastAsia="ar-SA"/>
        </w:rPr>
      </w:pP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1. Настоящий Порядок регулирует отношения по организации и проведению отчуждения животных и изъятию продуктов животноводства в целях предотвращения возникновения и ликвидации очагов особо опасных болезней животных на территории Томской области.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2. </w:t>
      </w:r>
      <w:proofErr w:type="gramStart"/>
      <w:r w:rsidRPr="00056315">
        <w:rPr>
          <w:szCs w:val="26"/>
        </w:rPr>
        <w:t>На основании указанного в ч</w:t>
      </w:r>
      <w:r>
        <w:rPr>
          <w:szCs w:val="26"/>
        </w:rPr>
        <w:t>асти 4 статьи</w:t>
      </w:r>
      <w:r w:rsidRPr="00056315">
        <w:rPr>
          <w:szCs w:val="26"/>
        </w:rPr>
        <w:t xml:space="preserve"> 9 Закона Р</w:t>
      </w:r>
      <w:r>
        <w:rPr>
          <w:szCs w:val="26"/>
        </w:rPr>
        <w:t xml:space="preserve">оссийской </w:t>
      </w:r>
      <w:r w:rsidRPr="00056315">
        <w:rPr>
          <w:szCs w:val="26"/>
        </w:rPr>
        <w:t>Ф</w:t>
      </w:r>
      <w:r>
        <w:rPr>
          <w:szCs w:val="26"/>
        </w:rPr>
        <w:t>едерации</w:t>
      </w:r>
      <w:r w:rsidRPr="00056315">
        <w:rPr>
          <w:szCs w:val="26"/>
        </w:rPr>
        <w:t xml:space="preserve"> </w:t>
      </w:r>
      <w:r>
        <w:rPr>
          <w:szCs w:val="26"/>
        </w:rPr>
        <w:br/>
      </w:r>
      <w:r w:rsidRPr="00056315">
        <w:rPr>
          <w:szCs w:val="26"/>
        </w:rPr>
        <w:t>от</w:t>
      </w:r>
      <w:r>
        <w:rPr>
          <w:szCs w:val="26"/>
        </w:rPr>
        <w:t xml:space="preserve"> 14 мая 1993 года № </w:t>
      </w:r>
      <w:r w:rsidRPr="00056315">
        <w:rPr>
          <w:szCs w:val="26"/>
        </w:rPr>
        <w:t xml:space="preserve">4979-1 «О ветеринарии» представления Администрация Томской области принимает решение об изъятии животных и продуктов животноводства при ликвидации очагов особо опасных болезней животных </w:t>
      </w:r>
      <w:r>
        <w:rPr>
          <w:szCs w:val="26"/>
        </w:rPr>
        <w:br/>
      </w:r>
      <w:r w:rsidRPr="00056315">
        <w:rPr>
          <w:szCs w:val="26"/>
        </w:rPr>
        <w:t xml:space="preserve">на территории Томской области в форме распоряжения Администрации Томской области (далее </w:t>
      </w:r>
      <w:r>
        <w:rPr>
          <w:szCs w:val="26"/>
        </w:rPr>
        <w:t>–</w:t>
      </w:r>
      <w:r w:rsidRPr="00056315">
        <w:rPr>
          <w:szCs w:val="26"/>
        </w:rPr>
        <w:t xml:space="preserve"> распоряжение Администрации Томской области об изъятии), проект которого готовится Управлением ветеринарии</w:t>
      </w:r>
      <w:proofErr w:type="gramEnd"/>
      <w:r w:rsidRPr="00056315">
        <w:rPr>
          <w:szCs w:val="26"/>
        </w:rPr>
        <w:t xml:space="preserve"> Томской области.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color w:val="000000"/>
          <w:szCs w:val="26"/>
        </w:rPr>
      </w:pPr>
      <w:r w:rsidRPr="00056315">
        <w:rPr>
          <w:color w:val="000000"/>
          <w:szCs w:val="26"/>
        </w:rPr>
        <w:t xml:space="preserve">3. Проведение отчуждения животных и (или) изъятия продуктов животноводства осуществляется специальной комиссией, создаваемой Управлением ветеринарии Томской области (далее – специальная комиссия). 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4. </w:t>
      </w:r>
      <w:r w:rsidRPr="00056315">
        <w:rPr>
          <w:szCs w:val="26"/>
          <w:shd w:val="clear" w:color="auto" w:fill="FDFDFD"/>
          <w:lang w:eastAsia="ar-SA"/>
        </w:rPr>
        <w:t xml:space="preserve">Управлением </w:t>
      </w:r>
      <w:proofErr w:type="gramStart"/>
      <w:r w:rsidRPr="00056315">
        <w:rPr>
          <w:szCs w:val="26"/>
          <w:shd w:val="clear" w:color="auto" w:fill="FDFDFD"/>
          <w:lang w:eastAsia="ar-SA"/>
        </w:rPr>
        <w:t>ветеринарии Томской области копии распоряжения</w:t>
      </w:r>
      <w:r w:rsidR="00F50A47">
        <w:rPr>
          <w:szCs w:val="26"/>
          <w:shd w:val="clear" w:color="auto" w:fill="FDFDFD"/>
          <w:lang w:eastAsia="ar-SA"/>
        </w:rPr>
        <w:t xml:space="preserve"> </w:t>
      </w:r>
      <w:r w:rsidRPr="00056315">
        <w:rPr>
          <w:szCs w:val="26"/>
          <w:shd w:val="clear" w:color="auto" w:fill="FDFDFD"/>
          <w:lang w:eastAsia="ar-SA"/>
        </w:rPr>
        <w:t>Администрации Томской области</w:t>
      </w:r>
      <w:proofErr w:type="gramEnd"/>
      <w:r w:rsidRPr="00056315">
        <w:rPr>
          <w:szCs w:val="26"/>
          <w:shd w:val="clear" w:color="auto" w:fill="FDFDFD"/>
          <w:lang w:eastAsia="ar-SA"/>
        </w:rPr>
        <w:t xml:space="preserve"> об и</w:t>
      </w:r>
      <w:r w:rsidR="00F50A47">
        <w:rPr>
          <w:szCs w:val="26"/>
          <w:shd w:val="clear" w:color="auto" w:fill="FDFDFD"/>
          <w:lang w:eastAsia="ar-SA"/>
        </w:rPr>
        <w:t xml:space="preserve">зъятии направляются (вручаются) </w:t>
      </w:r>
      <w:r w:rsidRPr="00056315">
        <w:rPr>
          <w:szCs w:val="26"/>
          <w:shd w:val="clear" w:color="auto" w:fill="FDFDFD"/>
          <w:lang w:eastAsia="ar-SA"/>
        </w:rPr>
        <w:t>владельцам животных и (или) проду</w:t>
      </w:r>
      <w:r w:rsidR="00F50A47">
        <w:rPr>
          <w:szCs w:val="26"/>
          <w:shd w:val="clear" w:color="auto" w:fill="FDFDFD"/>
          <w:lang w:eastAsia="ar-SA"/>
        </w:rPr>
        <w:t xml:space="preserve">ктов животноводства, подлежащих </w:t>
      </w:r>
      <w:r w:rsidRPr="00056315">
        <w:rPr>
          <w:szCs w:val="26"/>
          <w:shd w:val="clear" w:color="auto" w:fill="FDFDFD"/>
          <w:lang w:eastAsia="ar-SA"/>
        </w:rPr>
        <w:t>отчуждению и изъятию (далее – владельцы),</w:t>
      </w:r>
      <w:r w:rsidR="00F50A47">
        <w:rPr>
          <w:szCs w:val="26"/>
          <w:shd w:val="clear" w:color="auto" w:fill="FDFDFD"/>
          <w:lang w:eastAsia="ar-SA"/>
        </w:rPr>
        <w:t xml:space="preserve"> в течение пяти рабочих дней со </w:t>
      </w:r>
      <w:r w:rsidRPr="00056315">
        <w:rPr>
          <w:szCs w:val="26"/>
          <w:shd w:val="clear" w:color="auto" w:fill="FDFDFD"/>
          <w:lang w:eastAsia="ar-SA"/>
        </w:rPr>
        <w:t>дня принятия распоряжения Администрации Томской области об изъятии.</w:t>
      </w:r>
      <w:bookmarkStart w:id="3" w:name="sub_1007"/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shd w:val="clear" w:color="auto" w:fill="FDFDFD"/>
          <w:lang w:eastAsia="ar-SA"/>
        </w:rPr>
      </w:pPr>
      <w:bookmarkStart w:id="4" w:name="sub_1008"/>
      <w:bookmarkEnd w:id="3"/>
      <w:r w:rsidRPr="00056315">
        <w:rPr>
          <w:szCs w:val="26"/>
          <w:lang w:eastAsia="ar-SA"/>
        </w:rPr>
        <w:t>5. </w:t>
      </w:r>
      <w:r w:rsidRPr="00056315">
        <w:rPr>
          <w:szCs w:val="26"/>
          <w:shd w:val="clear" w:color="auto" w:fill="FDFDFD"/>
          <w:lang w:eastAsia="ar-SA"/>
        </w:rPr>
        <w:t>По факту отчуждения животных и и</w:t>
      </w:r>
      <w:r w:rsidR="00F50A47">
        <w:rPr>
          <w:szCs w:val="26"/>
          <w:shd w:val="clear" w:color="auto" w:fill="FDFDFD"/>
          <w:lang w:eastAsia="ar-SA"/>
        </w:rPr>
        <w:t xml:space="preserve">зъятия продуктов животноводства </w:t>
      </w:r>
      <w:r w:rsidRPr="00056315">
        <w:rPr>
          <w:szCs w:val="26"/>
          <w:shd w:val="clear" w:color="auto" w:fill="FDFDFD"/>
          <w:lang w:eastAsia="ar-SA"/>
        </w:rPr>
        <w:t>специальной комиссией составляется акт по форме, установленной</w:t>
      </w:r>
      <w:r w:rsidR="00F50A47">
        <w:rPr>
          <w:szCs w:val="26"/>
          <w:shd w:val="clear" w:color="auto" w:fill="FDFDFD"/>
          <w:lang w:eastAsia="ar-SA"/>
        </w:rPr>
        <w:t xml:space="preserve"> </w:t>
      </w:r>
      <w:r w:rsidRPr="00056315">
        <w:rPr>
          <w:szCs w:val="26"/>
          <w:shd w:val="clear" w:color="auto" w:fill="FDFDFD"/>
          <w:lang w:eastAsia="ar-SA"/>
        </w:rPr>
        <w:t>постановлением Правитель</w:t>
      </w:r>
      <w:r w:rsidR="00F50A47">
        <w:rPr>
          <w:szCs w:val="26"/>
          <w:shd w:val="clear" w:color="auto" w:fill="FDFDFD"/>
          <w:lang w:eastAsia="ar-SA"/>
        </w:rPr>
        <w:t>ства Российской Федерации от 26.05.</w:t>
      </w:r>
      <w:r w:rsidRPr="00056315">
        <w:rPr>
          <w:szCs w:val="26"/>
          <w:shd w:val="clear" w:color="auto" w:fill="FDFDFD"/>
          <w:lang w:eastAsia="ar-SA"/>
        </w:rPr>
        <w:t>2006 № 310 «Об отчуждении животных и изъят</w:t>
      </w:r>
      <w:r w:rsidR="00F50A47">
        <w:rPr>
          <w:szCs w:val="26"/>
          <w:shd w:val="clear" w:color="auto" w:fill="FDFDFD"/>
          <w:lang w:eastAsia="ar-SA"/>
        </w:rPr>
        <w:t xml:space="preserve">ии продуктов животноводства при </w:t>
      </w:r>
      <w:r w:rsidRPr="00056315">
        <w:rPr>
          <w:szCs w:val="26"/>
          <w:shd w:val="clear" w:color="auto" w:fill="FDFDFD"/>
          <w:lang w:eastAsia="ar-SA"/>
        </w:rPr>
        <w:t xml:space="preserve">ликвидации очагов особо опасных болезней животных» (далее </w:t>
      </w:r>
      <w:r w:rsidR="00F50A47">
        <w:rPr>
          <w:szCs w:val="26"/>
          <w:shd w:val="clear" w:color="auto" w:fill="FDFDFD"/>
          <w:lang w:eastAsia="ar-SA"/>
        </w:rPr>
        <w:t xml:space="preserve">– акт об </w:t>
      </w:r>
      <w:r w:rsidRPr="00056315">
        <w:rPr>
          <w:szCs w:val="26"/>
          <w:shd w:val="clear" w:color="auto" w:fill="FDFDFD"/>
          <w:lang w:eastAsia="ar-SA"/>
        </w:rPr>
        <w:t>отчуждении).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shd w:val="clear" w:color="auto" w:fill="FDFDFD"/>
          <w:lang w:eastAsia="ar-SA"/>
        </w:rPr>
        <w:t>Акт об отчуждении является документ</w:t>
      </w:r>
      <w:r w:rsidR="00F50A47">
        <w:rPr>
          <w:szCs w:val="26"/>
          <w:shd w:val="clear" w:color="auto" w:fill="FDFDFD"/>
          <w:lang w:eastAsia="ar-SA"/>
        </w:rPr>
        <w:t xml:space="preserve">ом, подтверждающим факт изъятия </w:t>
      </w:r>
      <w:r w:rsidRPr="00056315">
        <w:rPr>
          <w:szCs w:val="26"/>
          <w:shd w:val="clear" w:color="auto" w:fill="FDFDFD"/>
          <w:lang w:eastAsia="ar-SA"/>
        </w:rPr>
        <w:t>животных и (или) продуктов животноводства при ликвидации очагов особо</w:t>
      </w:r>
      <w:r w:rsidR="00F50A47">
        <w:rPr>
          <w:szCs w:val="26"/>
          <w:shd w:val="clear" w:color="auto" w:fill="FDFDFD"/>
          <w:lang w:eastAsia="ar-SA"/>
        </w:rPr>
        <w:t xml:space="preserve"> </w:t>
      </w:r>
      <w:r w:rsidRPr="00056315">
        <w:rPr>
          <w:szCs w:val="26"/>
          <w:shd w:val="clear" w:color="auto" w:fill="FDFDFD"/>
          <w:lang w:eastAsia="ar-SA"/>
        </w:rPr>
        <w:t>опасных болезней животных.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6. При направлении (вручении) акта об отчуждении уполномоченное лицо специальной комиссии разъясняет владельцу порядок обращения за возмещением ущерба.</w:t>
      </w:r>
      <w:bookmarkStart w:id="5" w:name="sub_2001"/>
      <w:bookmarkEnd w:id="4"/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 xml:space="preserve">7. Возмещение ущерба в соответствии с настоящим Порядком производится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>в случае неполучения владельцем страхового возмещения по договору страхования животных и (или) продуктов животноводства.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bookmarkStart w:id="6" w:name="sub_2005"/>
      <w:bookmarkStart w:id="7" w:name="sub_2007"/>
      <w:bookmarkEnd w:id="5"/>
      <w:r w:rsidRPr="00056315">
        <w:rPr>
          <w:szCs w:val="26"/>
          <w:lang w:eastAsia="ar-SA"/>
        </w:rPr>
        <w:t xml:space="preserve">8. Для возмещения ущерба владельцы животных и (или) продуктов животноводства в течение тридцати рабочих дней со дня получения экземпляра акта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 xml:space="preserve">об отчуждении представляют в Управление ветеринарии Томской </w:t>
      </w:r>
      <w:proofErr w:type="gramStart"/>
      <w:r w:rsidRPr="00056315">
        <w:rPr>
          <w:szCs w:val="26"/>
          <w:lang w:eastAsia="ar-SA"/>
        </w:rPr>
        <w:t>области</w:t>
      </w:r>
      <w:proofErr w:type="gramEnd"/>
      <w:r w:rsidRPr="00056315">
        <w:rPr>
          <w:szCs w:val="26"/>
          <w:lang w:eastAsia="ar-SA"/>
        </w:rPr>
        <w:t xml:space="preserve"> следующие документы:</w:t>
      </w:r>
    </w:p>
    <w:bookmarkEnd w:id="6"/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lastRenderedPageBreak/>
        <w:t xml:space="preserve">заявление о возмещении ущерба по форме </w:t>
      </w:r>
      <w:r w:rsidRPr="00056315">
        <w:rPr>
          <w:color w:val="000000"/>
          <w:szCs w:val="26"/>
          <w:lang w:eastAsia="ar-SA"/>
        </w:rPr>
        <w:t xml:space="preserve">согласно </w:t>
      </w:r>
      <w:hyperlink w:anchor="sub_2200" w:history="1">
        <w:r w:rsidRPr="00056315">
          <w:rPr>
            <w:color w:val="000000"/>
            <w:szCs w:val="26"/>
            <w:lang w:eastAsia="ar-SA"/>
          </w:rPr>
          <w:t>приложению</w:t>
        </w:r>
      </w:hyperlink>
      <w:r w:rsidRPr="00056315">
        <w:rPr>
          <w:szCs w:val="26"/>
          <w:lang w:eastAsia="ar-SA"/>
        </w:rPr>
        <w:t xml:space="preserve"> к настоящему Порядку;</w:t>
      </w:r>
    </w:p>
    <w:p w:rsidR="00056315" w:rsidRPr="00056315" w:rsidRDefault="0086371E" w:rsidP="00056315">
      <w:pPr>
        <w:autoSpaceDE w:val="0"/>
        <w:autoSpaceDN w:val="0"/>
        <w:adjustRightInd w:val="0"/>
        <w:jc w:val="both"/>
        <w:rPr>
          <w:szCs w:val="26"/>
        </w:rPr>
      </w:pPr>
      <w:hyperlink r:id="rId16" w:history="1"/>
      <w:r w:rsidR="00056315" w:rsidRPr="00056315">
        <w:rPr>
          <w:szCs w:val="26"/>
        </w:rPr>
        <w:t>копия документа, удостоверяющего личность заявителя (для физического лица);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копия свидетельства о регистрации юридического лица (для юридического лица);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 xml:space="preserve">копия свидетельства о регистрации индивидуального предпринимателя </w:t>
      </w:r>
      <w:r w:rsidR="00F50A47">
        <w:rPr>
          <w:szCs w:val="26"/>
        </w:rPr>
        <w:br/>
      </w:r>
      <w:r w:rsidRPr="00056315">
        <w:rPr>
          <w:szCs w:val="26"/>
        </w:rPr>
        <w:t>(для индивидуального предпринимателя);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копия документа, подтверждающего полномочия руководителя юридического лица (для юридического лица);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 xml:space="preserve">доверенность либо иные документы, подтверждающие полномочия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>на подписание заявления (в случае обращения с заявлением о возмещении ущерба представителя владельца).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9. Владелец вправе приложить к заявлению о возмещении ущерба: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 xml:space="preserve">выписку из Единого государственного реестра юридических лиц </w:t>
      </w:r>
      <w:r w:rsidR="00F50A47">
        <w:rPr>
          <w:szCs w:val="26"/>
        </w:rPr>
        <w:br/>
      </w:r>
      <w:r w:rsidRPr="00056315">
        <w:rPr>
          <w:szCs w:val="26"/>
        </w:rPr>
        <w:t xml:space="preserve">(для юридических лиц); 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выписку из Единого государственного реестра индивидуальных предпринимателей (для индивидуальных предпринимателей).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 xml:space="preserve">Если выписки из Единого государственного реестра юридических лиц, Единого государственного реестра индивидуальных предпринимателей не приложены, </w:t>
      </w:r>
      <w:r w:rsidR="00F50A47">
        <w:rPr>
          <w:szCs w:val="26"/>
        </w:rPr>
        <w:br/>
      </w:r>
      <w:r w:rsidRPr="00056315">
        <w:rPr>
          <w:szCs w:val="26"/>
        </w:rPr>
        <w:t xml:space="preserve">то Управление ветеринарии Томской области запрашивает указанные документы </w:t>
      </w:r>
      <w:r w:rsidR="00F50A47">
        <w:rPr>
          <w:szCs w:val="26"/>
        </w:rPr>
        <w:br/>
      </w:r>
      <w:r w:rsidRPr="00056315">
        <w:rPr>
          <w:szCs w:val="26"/>
        </w:rPr>
        <w:t xml:space="preserve">в порядке межведомственного информационного взаимодействия. 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bookmarkStart w:id="8" w:name="sub_2006"/>
      <w:r w:rsidRPr="00056315">
        <w:rPr>
          <w:szCs w:val="26"/>
          <w:lang w:eastAsia="ar-SA"/>
        </w:rPr>
        <w:t xml:space="preserve">10. Управление ветеринарии Томской области регистрирует заявление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>о возмещении ущерба в день поступления в специальн</w:t>
      </w:r>
      <w:r w:rsidR="00EF450A">
        <w:rPr>
          <w:szCs w:val="26"/>
          <w:lang w:eastAsia="ar-SA"/>
        </w:rPr>
        <w:t>ом</w:t>
      </w:r>
      <w:r w:rsidRPr="00056315">
        <w:rPr>
          <w:szCs w:val="26"/>
          <w:lang w:eastAsia="ar-SA"/>
        </w:rPr>
        <w:t xml:space="preserve"> журнал</w:t>
      </w:r>
      <w:r w:rsidR="00EF450A">
        <w:rPr>
          <w:szCs w:val="26"/>
          <w:lang w:eastAsia="ar-SA"/>
        </w:rPr>
        <w:t>е</w:t>
      </w:r>
      <w:r w:rsidRPr="00056315">
        <w:rPr>
          <w:szCs w:val="26"/>
          <w:lang w:eastAsia="ar-SA"/>
        </w:rPr>
        <w:t>, страницы которого должны быть пронумерованы, прошнурованы и скреплены печатью Управления ветеринарии Томской области.</w:t>
      </w:r>
      <w:bookmarkEnd w:id="8"/>
    </w:p>
    <w:bookmarkEnd w:id="7"/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11. </w:t>
      </w:r>
      <w:r w:rsidR="00EF450A" w:rsidRPr="00056315">
        <w:rPr>
          <w:szCs w:val="26"/>
          <w:lang w:eastAsia="ar-SA"/>
        </w:rPr>
        <w:t xml:space="preserve">Управление ветеринарии Томской области рассматривает поступившие документы </w:t>
      </w:r>
      <w:r w:rsidR="00EF450A">
        <w:rPr>
          <w:szCs w:val="26"/>
          <w:lang w:eastAsia="ar-SA"/>
        </w:rPr>
        <w:t>в</w:t>
      </w:r>
      <w:r w:rsidRPr="00056315">
        <w:rPr>
          <w:szCs w:val="26"/>
          <w:lang w:eastAsia="ar-SA"/>
        </w:rPr>
        <w:t xml:space="preserve"> течение пятнадцати календарных дней со дня регистрации заявления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>о возмещении ущерба.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  <w:lang w:eastAsia="ar-SA"/>
        </w:rPr>
        <w:t>12. </w:t>
      </w:r>
      <w:r w:rsidRPr="00056315">
        <w:rPr>
          <w:szCs w:val="26"/>
        </w:rPr>
        <w:t>По итогам рассмотрения заявления о возмещении ущерба Управлением ветеринарии Томской области принимается одно из следующих решений: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>о возмещении ущерба;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</w:rPr>
        <w:t xml:space="preserve">об отказе в возмещении ущерба. </w:t>
      </w:r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</w:rPr>
      </w:pPr>
      <w:r w:rsidRPr="00056315">
        <w:rPr>
          <w:szCs w:val="26"/>
          <w:lang w:eastAsia="ar-SA"/>
        </w:rPr>
        <w:t>13. </w:t>
      </w:r>
      <w:proofErr w:type="gramStart"/>
      <w:r w:rsidRPr="00056315">
        <w:rPr>
          <w:szCs w:val="26"/>
          <w:lang w:eastAsia="ar-SA"/>
        </w:rPr>
        <w:t xml:space="preserve">В случае принятия решения </w:t>
      </w:r>
      <w:r w:rsidRPr="00056315">
        <w:rPr>
          <w:szCs w:val="26"/>
        </w:rPr>
        <w:t xml:space="preserve">о возмещении ущерба Управлением ветеринарии Томской области в течение пяти календарных дней готовится проект </w:t>
      </w:r>
      <w:r w:rsidRPr="00056315">
        <w:rPr>
          <w:szCs w:val="26"/>
          <w:lang w:eastAsia="ar-SA"/>
        </w:rPr>
        <w:t xml:space="preserve">распоряжения Администрации Томской области в соответствии с постановлением </w:t>
      </w:r>
      <w:r w:rsidRPr="00056315">
        <w:rPr>
          <w:szCs w:val="26"/>
        </w:rPr>
        <w:t xml:space="preserve"> Администрации Томской области от 27.02.2008 </w:t>
      </w:r>
      <w:r w:rsidR="00F50A47">
        <w:rPr>
          <w:szCs w:val="26"/>
        </w:rPr>
        <w:t>№ </w:t>
      </w:r>
      <w:r w:rsidRPr="00056315">
        <w:rPr>
          <w:szCs w:val="26"/>
        </w:rPr>
        <w:t xml:space="preserve">32а «Об утверждении Порядка использования бюджетных ассигнований резервного фонда финансирования непредвиденных расходов Администрации Томской области», который направляется на согласование </w:t>
      </w:r>
      <w:r w:rsidR="00F50A47">
        <w:rPr>
          <w:szCs w:val="26"/>
        </w:rPr>
        <w:br/>
      </w:r>
      <w:r w:rsidRPr="00056315">
        <w:rPr>
          <w:szCs w:val="26"/>
        </w:rPr>
        <w:t xml:space="preserve">в установленном порядке. </w:t>
      </w:r>
      <w:proofErr w:type="gramEnd"/>
    </w:p>
    <w:p w:rsidR="00056315" w:rsidRPr="00056315" w:rsidRDefault="00056315" w:rsidP="00056315">
      <w:pPr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14. </w:t>
      </w:r>
      <w:r w:rsidRPr="00056315">
        <w:rPr>
          <w:szCs w:val="26"/>
          <w:shd w:val="clear" w:color="auto" w:fill="FDFDFD"/>
          <w:lang w:eastAsia="ar-SA"/>
        </w:rPr>
        <w:t>В течение пяти рабочих дней со дня принятия распоряжения Администрации Томской области, указанно</w:t>
      </w:r>
      <w:r w:rsidR="00F50A47">
        <w:rPr>
          <w:szCs w:val="26"/>
          <w:shd w:val="clear" w:color="auto" w:fill="FDFDFD"/>
          <w:lang w:eastAsia="ar-SA"/>
        </w:rPr>
        <w:t>го в пункте </w:t>
      </w:r>
      <w:r w:rsidRPr="00056315">
        <w:rPr>
          <w:szCs w:val="26"/>
          <w:shd w:val="clear" w:color="auto" w:fill="FDFDFD"/>
          <w:lang w:eastAsia="ar-SA"/>
        </w:rPr>
        <w:t xml:space="preserve">13 настоящего Порядка, Управление ветеринарии Томской области уведомляет об этом владельца способом, указанным </w:t>
      </w:r>
      <w:r w:rsidR="00F50A47">
        <w:rPr>
          <w:szCs w:val="26"/>
          <w:shd w:val="clear" w:color="auto" w:fill="FDFDFD"/>
          <w:lang w:eastAsia="ar-SA"/>
        </w:rPr>
        <w:br/>
      </w:r>
      <w:r w:rsidRPr="00056315">
        <w:rPr>
          <w:szCs w:val="26"/>
          <w:shd w:val="clear" w:color="auto" w:fill="FDFDFD"/>
          <w:lang w:eastAsia="ar-SA"/>
        </w:rPr>
        <w:t xml:space="preserve">в заявлении о возмещении ущерба. 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15. Перечисление денежных средств на счета владельцев в кредитных организациях, указанных в заявлениях о возмещении ущерба, осуществляется Управлением ветеринарии Томской области в течение пятидесяти рабочих дней со дня принятия распоряжения Администрации Томск</w:t>
      </w:r>
      <w:r w:rsidR="00F50A47">
        <w:rPr>
          <w:szCs w:val="26"/>
          <w:lang w:eastAsia="ar-SA"/>
        </w:rPr>
        <w:t>ой области, указанного в пункте </w:t>
      </w:r>
      <w:r w:rsidRPr="00056315">
        <w:rPr>
          <w:szCs w:val="26"/>
          <w:lang w:eastAsia="ar-SA"/>
        </w:rPr>
        <w:t>13 настоящего Порядка.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bookmarkStart w:id="9" w:name="sub_2008"/>
      <w:r w:rsidRPr="00056315">
        <w:rPr>
          <w:szCs w:val="26"/>
          <w:lang w:eastAsia="ar-SA"/>
        </w:rPr>
        <w:t>16. Основаниями для принятия решения об отказе в возмещении ущерба являются: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lastRenderedPageBreak/>
        <w:t>непредставление документов, указанных в пункте</w:t>
      </w:r>
      <w:r w:rsidR="00F50A47">
        <w:rPr>
          <w:szCs w:val="26"/>
          <w:lang w:eastAsia="ar-SA"/>
        </w:rPr>
        <w:t> </w:t>
      </w:r>
      <w:r w:rsidR="00EF450A">
        <w:rPr>
          <w:szCs w:val="26"/>
          <w:lang w:eastAsia="ar-SA"/>
        </w:rPr>
        <w:t>8</w:t>
      </w:r>
      <w:hyperlink w:anchor="sub_2005" w:history="1"/>
      <w:r w:rsidRPr="00056315">
        <w:rPr>
          <w:color w:val="000000"/>
          <w:szCs w:val="26"/>
          <w:lang w:eastAsia="ar-SA"/>
        </w:rPr>
        <w:t xml:space="preserve"> </w:t>
      </w:r>
      <w:r w:rsidRPr="00056315">
        <w:rPr>
          <w:szCs w:val="26"/>
          <w:lang w:eastAsia="ar-SA"/>
        </w:rPr>
        <w:t xml:space="preserve">настоящего Порядка, </w:t>
      </w:r>
      <w:r w:rsidR="00F50A47">
        <w:rPr>
          <w:szCs w:val="26"/>
          <w:lang w:eastAsia="ar-SA"/>
        </w:rPr>
        <w:br/>
      </w:r>
      <w:r w:rsidRPr="00056315">
        <w:rPr>
          <w:szCs w:val="26"/>
          <w:lang w:eastAsia="ar-SA"/>
        </w:rPr>
        <w:t xml:space="preserve">и (или) отражение в документах недостоверной информации; 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получение владельцем страхового возмещения по договору страхования животных и продуктов животноводства.</w:t>
      </w:r>
    </w:p>
    <w:p w:rsidR="00056315" w:rsidRPr="00056315" w:rsidRDefault="00056315" w:rsidP="00056315">
      <w:pPr>
        <w:suppressAutoHyphens/>
        <w:autoSpaceDE w:val="0"/>
        <w:autoSpaceDN w:val="0"/>
        <w:adjustRightInd w:val="0"/>
        <w:jc w:val="both"/>
        <w:rPr>
          <w:szCs w:val="26"/>
          <w:lang w:eastAsia="ar-SA"/>
        </w:rPr>
      </w:pPr>
      <w:r w:rsidRPr="00056315">
        <w:rPr>
          <w:szCs w:val="26"/>
          <w:lang w:eastAsia="ar-SA"/>
        </w:rPr>
        <w:t>17. Управление ветеринарии Томской области уведомляет владельца способом, указанным в заявлении о возмещении ущерба, в течение пяти рабочих дней со дня принятия решения об отказе в возмещении ущерба с обоснованием причин отказа.</w:t>
      </w:r>
      <w:bookmarkEnd w:id="9"/>
    </w:p>
    <w:p w:rsidR="00056315" w:rsidRDefault="00056315" w:rsidP="00056315">
      <w:pPr>
        <w:tabs>
          <w:tab w:val="center" w:pos="4677"/>
          <w:tab w:val="right" w:pos="9355"/>
        </w:tabs>
        <w:ind w:firstLine="0"/>
        <w:jc w:val="center"/>
        <w:rPr>
          <w:szCs w:val="26"/>
        </w:rPr>
      </w:pPr>
      <w:r>
        <w:rPr>
          <w:szCs w:val="26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073"/>
      </w:tblGrid>
      <w:tr w:rsidR="00056315" w:rsidRPr="00056315" w:rsidTr="00924805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315" w:rsidRPr="00056315" w:rsidRDefault="00056315" w:rsidP="00056315">
            <w:pPr>
              <w:tabs>
                <w:tab w:val="left" w:pos="4253"/>
              </w:tabs>
              <w:suppressAutoHyphens/>
              <w:autoSpaceDE w:val="0"/>
              <w:ind w:firstLine="0"/>
              <w:rPr>
                <w:szCs w:val="26"/>
                <w:lang w:eastAsia="ar-SA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315" w:rsidRPr="00056315" w:rsidRDefault="00056315" w:rsidP="00F50A47">
            <w:pPr>
              <w:tabs>
                <w:tab w:val="left" w:pos="600"/>
                <w:tab w:val="left" w:pos="4253"/>
              </w:tabs>
              <w:suppressAutoHyphens/>
              <w:autoSpaceDE w:val="0"/>
              <w:ind w:left="1026" w:right="6" w:firstLine="0"/>
              <w:jc w:val="both"/>
              <w:rPr>
                <w:sz w:val="24"/>
                <w:szCs w:val="24"/>
                <w:lang w:eastAsia="ar-SA"/>
              </w:rPr>
            </w:pPr>
            <w:r w:rsidRPr="00056315">
              <w:rPr>
                <w:bCs/>
                <w:color w:val="26282F"/>
                <w:sz w:val="24"/>
                <w:szCs w:val="24"/>
                <w:lang w:eastAsia="ar-SA"/>
              </w:rPr>
              <w:t xml:space="preserve">Приложение </w:t>
            </w:r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 xml:space="preserve">к </w:t>
            </w:r>
            <w:hyperlink w:anchor="sub_2000" w:history="1">
              <w:r w:rsidRPr="00056315">
                <w:rPr>
                  <w:bCs/>
                  <w:color w:val="000000"/>
                  <w:sz w:val="24"/>
                  <w:szCs w:val="24"/>
                  <w:lang w:eastAsia="ar-SA"/>
                </w:rPr>
                <w:t>Порядку</w:t>
              </w:r>
            </w:hyperlink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 xml:space="preserve"> организации </w:t>
            </w:r>
            <w:r w:rsidR="00F50A47">
              <w:rPr>
                <w:bCs/>
                <w:color w:val="000000"/>
                <w:sz w:val="24"/>
                <w:szCs w:val="24"/>
                <w:lang w:eastAsia="ar-SA"/>
              </w:rPr>
              <w:br/>
            </w:r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>и проведения отчуждения животных</w:t>
            </w:r>
            <w:r w:rsidR="00F50A47">
              <w:rPr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 xml:space="preserve">и изъятия продуктов животноводства в целях предотвращения возникновения </w:t>
            </w:r>
            <w:r w:rsidR="00F50A47">
              <w:rPr>
                <w:bCs/>
                <w:color w:val="000000"/>
                <w:sz w:val="24"/>
                <w:szCs w:val="24"/>
                <w:lang w:eastAsia="ar-SA"/>
              </w:rPr>
              <w:br/>
            </w:r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>и ликвидации очагов особо опасных болезней животных</w:t>
            </w:r>
            <w:r w:rsidR="00F50A47">
              <w:rPr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056315">
              <w:rPr>
                <w:bCs/>
                <w:color w:val="000000"/>
                <w:sz w:val="24"/>
                <w:szCs w:val="24"/>
                <w:lang w:eastAsia="ar-SA"/>
              </w:rPr>
              <w:t>на территории Томской области</w:t>
            </w:r>
          </w:p>
        </w:tc>
      </w:tr>
    </w:tbl>
    <w:p w:rsidR="00056315" w:rsidRPr="00056315" w:rsidRDefault="00056315" w:rsidP="00056315">
      <w:pPr>
        <w:tabs>
          <w:tab w:val="left" w:pos="4253"/>
        </w:tabs>
        <w:suppressAutoHyphens/>
        <w:autoSpaceDE w:val="0"/>
        <w:ind w:firstLine="0"/>
        <w:rPr>
          <w:color w:val="000000"/>
          <w:szCs w:val="26"/>
          <w:lang w:eastAsia="ar-SA"/>
        </w:rPr>
      </w:pPr>
    </w:p>
    <w:p w:rsidR="00056315" w:rsidRPr="00056315" w:rsidRDefault="00056315" w:rsidP="00F50A47">
      <w:pPr>
        <w:suppressAutoHyphens/>
        <w:autoSpaceDE w:val="0"/>
        <w:autoSpaceDN w:val="0"/>
        <w:adjustRightInd w:val="0"/>
        <w:spacing w:after="120"/>
        <w:ind w:firstLine="0"/>
        <w:jc w:val="center"/>
        <w:outlineLvl w:val="0"/>
        <w:rPr>
          <w:bCs/>
          <w:color w:val="000000"/>
          <w:sz w:val="24"/>
          <w:szCs w:val="24"/>
          <w:lang w:eastAsia="ar-SA"/>
        </w:rPr>
      </w:pPr>
      <w:r w:rsidRPr="00056315">
        <w:rPr>
          <w:bCs/>
          <w:color w:val="000000"/>
          <w:sz w:val="24"/>
          <w:szCs w:val="24"/>
          <w:lang w:eastAsia="ar-SA"/>
        </w:rPr>
        <w:t>Заявление</w:t>
      </w:r>
      <w:r w:rsidRPr="00056315">
        <w:rPr>
          <w:bCs/>
          <w:color w:val="000000"/>
          <w:sz w:val="24"/>
          <w:szCs w:val="24"/>
          <w:lang w:eastAsia="ar-SA"/>
        </w:rPr>
        <w:br/>
        <w:t xml:space="preserve">о возмещении ущерба, понесенного физическими и юридическими лицами </w:t>
      </w:r>
      <w:r w:rsidR="00F50A47" w:rsidRPr="00F50A47">
        <w:rPr>
          <w:bCs/>
          <w:color w:val="000000"/>
          <w:sz w:val="24"/>
          <w:szCs w:val="24"/>
          <w:lang w:eastAsia="ar-SA"/>
        </w:rPr>
        <w:br/>
      </w:r>
      <w:r w:rsidRPr="00056315">
        <w:rPr>
          <w:bCs/>
          <w:color w:val="000000"/>
          <w:sz w:val="24"/>
          <w:szCs w:val="24"/>
          <w:lang w:eastAsia="ar-SA"/>
        </w:rPr>
        <w:t>в результате отчуждения животных и (или) изъятия продуктов животноводства</w:t>
      </w:r>
    </w:p>
    <w:p w:rsidR="00056315" w:rsidRPr="00056315" w:rsidRDefault="00056315" w:rsidP="00056315">
      <w:pPr>
        <w:tabs>
          <w:tab w:val="left" w:pos="4253"/>
        </w:tabs>
        <w:suppressAutoHyphens/>
        <w:autoSpaceDE w:val="0"/>
        <w:ind w:firstLine="0"/>
        <w:rPr>
          <w:color w:val="00000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339"/>
      </w:tblGrid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40336A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 xml:space="preserve">Фамилия, имя, отчество (последнее </w:t>
            </w:r>
            <w:r w:rsidR="00F50A47">
              <w:rPr>
                <w:sz w:val="23"/>
                <w:szCs w:val="23"/>
                <w:lang w:eastAsia="ar-SA"/>
              </w:rPr>
              <w:t>–</w:t>
            </w:r>
            <w:r w:rsidRPr="00056315">
              <w:rPr>
                <w:sz w:val="23"/>
                <w:szCs w:val="23"/>
                <w:lang w:eastAsia="ar-SA"/>
              </w:rPr>
              <w:t xml:space="preserve"> </w:t>
            </w:r>
            <w:r w:rsidR="0040336A">
              <w:rPr>
                <w:sz w:val="23"/>
                <w:szCs w:val="23"/>
                <w:lang w:eastAsia="ar-SA"/>
              </w:rPr>
              <w:br/>
            </w:r>
            <w:r w:rsidRPr="00056315">
              <w:rPr>
                <w:sz w:val="23"/>
                <w:szCs w:val="23"/>
                <w:lang w:eastAsia="ar-SA"/>
              </w:rPr>
              <w:t>при наличии) физического лица, серия, номер паспорта, кем и когда выдан либо полное наименование и организационно-правовая форма юридического лица, основной государственный регистрационный номер юридического лица (ОГРН), идентификационный номер налогоплательщика (ИНН), код причины постановки на учет (КПП)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F50A47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>Место жительства физического лица либо место нахождения юридического лица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rPr>
          <w:trHeight w:val="239"/>
        </w:trPr>
        <w:tc>
          <w:tcPr>
            <w:tcW w:w="5211" w:type="dxa"/>
            <w:shd w:val="clear" w:color="auto" w:fill="auto"/>
          </w:tcPr>
          <w:p w:rsidR="00056315" w:rsidRPr="00056315" w:rsidRDefault="00056315" w:rsidP="0040336A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>Номер контактного телефона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40336A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C351BF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 xml:space="preserve">Номер счета в кредитной организации </w:t>
            </w:r>
            <w:r w:rsidR="0040336A">
              <w:rPr>
                <w:sz w:val="23"/>
                <w:szCs w:val="23"/>
                <w:lang w:eastAsia="ar-SA"/>
              </w:rPr>
              <w:br/>
            </w:r>
            <w:r w:rsidRPr="00056315">
              <w:rPr>
                <w:sz w:val="23"/>
                <w:szCs w:val="23"/>
                <w:lang w:eastAsia="ar-SA"/>
              </w:rPr>
              <w:t>с указанием наименования кредитной организации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40336A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 xml:space="preserve">Номер и дата </w:t>
            </w:r>
            <w:r w:rsidRPr="00056315">
              <w:rPr>
                <w:sz w:val="23"/>
                <w:szCs w:val="23"/>
              </w:rPr>
              <w:t xml:space="preserve">распоряжения Администрации Томской области об изъятии животных </w:t>
            </w:r>
            <w:r w:rsidR="0040336A">
              <w:rPr>
                <w:sz w:val="23"/>
                <w:szCs w:val="23"/>
              </w:rPr>
              <w:br/>
            </w:r>
            <w:r w:rsidRPr="00056315">
              <w:rPr>
                <w:sz w:val="23"/>
                <w:szCs w:val="23"/>
              </w:rPr>
              <w:t xml:space="preserve">и (или) продуктов животноводства </w:t>
            </w:r>
            <w:r w:rsidR="0040336A">
              <w:rPr>
                <w:sz w:val="23"/>
                <w:szCs w:val="23"/>
              </w:rPr>
              <w:br/>
            </w:r>
            <w:r w:rsidRPr="00056315">
              <w:rPr>
                <w:sz w:val="23"/>
                <w:szCs w:val="23"/>
              </w:rPr>
              <w:t>при ликвидации очагов особо опасных болезней животных на территории Томской области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F50A47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 xml:space="preserve">Номер и дата акта об отчуждении животных </w:t>
            </w:r>
            <w:r w:rsidR="0040336A">
              <w:rPr>
                <w:sz w:val="23"/>
                <w:szCs w:val="23"/>
                <w:lang w:eastAsia="ar-SA"/>
              </w:rPr>
              <w:br/>
            </w:r>
            <w:r w:rsidRPr="00056315">
              <w:rPr>
                <w:sz w:val="23"/>
                <w:szCs w:val="23"/>
                <w:lang w:eastAsia="ar-SA"/>
              </w:rPr>
              <w:t xml:space="preserve">и изъятии продуктов животноводства </w:t>
            </w:r>
            <w:r w:rsidR="0040336A">
              <w:rPr>
                <w:sz w:val="23"/>
                <w:szCs w:val="23"/>
                <w:lang w:eastAsia="ar-SA"/>
              </w:rPr>
              <w:br/>
            </w:r>
            <w:r w:rsidRPr="00056315">
              <w:rPr>
                <w:sz w:val="23"/>
                <w:szCs w:val="23"/>
                <w:lang w:eastAsia="ar-SA"/>
              </w:rPr>
              <w:t>при ликвидации очагов особо опасных болезней животных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F50A47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bCs/>
                <w:color w:val="000000"/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 xml:space="preserve">Виды и количество отчужденных животных </w:t>
            </w:r>
            <w:r w:rsidR="0040336A">
              <w:rPr>
                <w:sz w:val="23"/>
                <w:szCs w:val="23"/>
                <w:lang w:eastAsia="ar-SA"/>
              </w:rPr>
              <w:br/>
            </w:r>
            <w:r w:rsidRPr="00056315">
              <w:rPr>
                <w:sz w:val="23"/>
                <w:szCs w:val="23"/>
                <w:lang w:eastAsia="ar-SA"/>
              </w:rPr>
              <w:t>и (или) изъятых продуктов животноводства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056315" w:rsidRPr="00056315" w:rsidTr="0040336A">
        <w:tc>
          <w:tcPr>
            <w:tcW w:w="5211" w:type="dxa"/>
            <w:shd w:val="clear" w:color="auto" w:fill="auto"/>
          </w:tcPr>
          <w:p w:rsidR="00056315" w:rsidRPr="00056315" w:rsidRDefault="00056315" w:rsidP="00F50A47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sz w:val="23"/>
                <w:szCs w:val="23"/>
                <w:lang w:eastAsia="ar-SA"/>
              </w:rPr>
            </w:pPr>
            <w:r w:rsidRPr="00056315">
              <w:rPr>
                <w:sz w:val="23"/>
                <w:szCs w:val="23"/>
                <w:lang w:eastAsia="ar-SA"/>
              </w:rPr>
              <w:t>Сведения о получении владельцем страхового возмещения</w:t>
            </w:r>
          </w:p>
        </w:tc>
        <w:tc>
          <w:tcPr>
            <w:tcW w:w="4339" w:type="dxa"/>
            <w:shd w:val="clear" w:color="auto" w:fill="auto"/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spacing w:before="108" w:after="108"/>
              <w:ind w:firstLine="0"/>
              <w:jc w:val="center"/>
              <w:outlineLvl w:val="0"/>
              <w:rPr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056315" w:rsidRPr="00056315" w:rsidRDefault="00056315" w:rsidP="00056315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056315" w:rsidRPr="00056315" w:rsidRDefault="00056315" w:rsidP="00056315">
      <w:pPr>
        <w:autoSpaceDE w:val="0"/>
        <w:autoSpaceDN w:val="0"/>
        <w:adjustRightInd w:val="0"/>
        <w:ind w:firstLine="0"/>
        <w:jc w:val="both"/>
        <w:rPr>
          <w:sz w:val="23"/>
          <w:szCs w:val="23"/>
        </w:rPr>
      </w:pPr>
      <w:r w:rsidRPr="00056315">
        <w:rPr>
          <w:sz w:val="23"/>
          <w:szCs w:val="23"/>
        </w:rPr>
        <w:t>Информировать о принятом решении</w:t>
      </w:r>
    </w:p>
    <w:p w:rsidR="00056315" w:rsidRPr="00056315" w:rsidRDefault="00056315" w:rsidP="00056315">
      <w:pPr>
        <w:autoSpaceDE w:val="0"/>
        <w:autoSpaceDN w:val="0"/>
        <w:adjustRightInd w:val="0"/>
        <w:ind w:firstLine="0"/>
        <w:jc w:val="both"/>
        <w:outlineLvl w:val="0"/>
        <w:rPr>
          <w:sz w:val="18"/>
          <w:szCs w:val="18"/>
        </w:rPr>
      </w:pPr>
    </w:p>
    <w:p w:rsidR="00056315" w:rsidRPr="00056315" w:rsidRDefault="00056315" w:rsidP="00056315">
      <w:pPr>
        <w:autoSpaceDE w:val="0"/>
        <w:autoSpaceDN w:val="0"/>
        <w:adjustRightInd w:val="0"/>
        <w:ind w:firstLine="0"/>
        <w:jc w:val="both"/>
        <w:rPr>
          <w:sz w:val="23"/>
          <w:szCs w:val="23"/>
        </w:rPr>
      </w:pPr>
      <w:r w:rsidRPr="00056315">
        <w:rPr>
          <w:sz w:val="23"/>
          <w:szCs w:val="23"/>
        </w:rPr>
        <w:t>смс-сообщением ____________________________</w:t>
      </w:r>
      <w:r w:rsidR="0040336A">
        <w:rPr>
          <w:sz w:val="23"/>
          <w:szCs w:val="23"/>
        </w:rPr>
        <w:t>_______________________________________</w:t>
      </w:r>
    </w:p>
    <w:p w:rsidR="00056315" w:rsidRPr="00056315" w:rsidRDefault="0040336A" w:rsidP="0040336A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 xml:space="preserve">    </w:t>
      </w:r>
      <w:r w:rsidR="00056315" w:rsidRPr="00056315">
        <w:rPr>
          <w:sz w:val="20"/>
        </w:rPr>
        <w:t>(</w:t>
      </w:r>
      <w:r>
        <w:rPr>
          <w:sz w:val="20"/>
        </w:rPr>
        <w:t>У</w:t>
      </w:r>
      <w:r w:rsidR="00056315" w:rsidRPr="00056315">
        <w:rPr>
          <w:sz w:val="20"/>
        </w:rPr>
        <w:t>казать номер телефона)</w:t>
      </w:r>
    </w:p>
    <w:p w:rsidR="00056315" w:rsidRPr="00056315" w:rsidRDefault="00056315" w:rsidP="00056315">
      <w:pPr>
        <w:autoSpaceDE w:val="0"/>
        <w:autoSpaceDN w:val="0"/>
        <w:adjustRightInd w:val="0"/>
        <w:ind w:firstLine="0"/>
        <w:rPr>
          <w:sz w:val="23"/>
          <w:szCs w:val="23"/>
        </w:rPr>
      </w:pPr>
      <w:r w:rsidRPr="00056315">
        <w:rPr>
          <w:sz w:val="23"/>
          <w:szCs w:val="23"/>
        </w:rPr>
        <w:t>электронной почтой _____________________________________________________________</w:t>
      </w:r>
      <w:r w:rsidR="0040336A">
        <w:rPr>
          <w:sz w:val="23"/>
          <w:szCs w:val="23"/>
        </w:rPr>
        <w:t>__</w:t>
      </w:r>
      <w:r w:rsidRPr="00056315">
        <w:rPr>
          <w:sz w:val="23"/>
          <w:szCs w:val="23"/>
        </w:rPr>
        <w:t>_</w:t>
      </w:r>
    </w:p>
    <w:p w:rsidR="00056315" w:rsidRPr="00056315" w:rsidRDefault="0040336A" w:rsidP="00056315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3"/>
          <w:szCs w:val="23"/>
        </w:rPr>
        <w:t xml:space="preserve">      </w:t>
      </w:r>
      <w:r w:rsidR="00056315" w:rsidRPr="00056315">
        <w:rPr>
          <w:sz w:val="23"/>
          <w:szCs w:val="23"/>
        </w:rPr>
        <w:t>(</w:t>
      </w:r>
      <w:r>
        <w:rPr>
          <w:sz w:val="23"/>
          <w:szCs w:val="23"/>
        </w:rPr>
        <w:t>У</w:t>
      </w:r>
      <w:r w:rsidR="00056315" w:rsidRPr="00056315">
        <w:rPr>
          <w:sz w:val="20"/>
        </w:rPr>
        <w:t>казать адрес электронной почты)</w:t>
      </w:r>
    </w:p>
    <w:p w:rsidR="00056315" w:rsidRPr="00056315" w:rsidRDefault="00056315" w:rsidP="00056315">
      <w:pPr>
        <w:autoSpaceDE w:val="0"/>
        <w:autoSpaceDN w:val="0"/>
        <w:adjustRightInd w:val="0"/>
        <w:ind w:firstLine="0"/>
        <w:rPr>
          <w:sz w:val="23"/>
          <w:szCs w:val="23"/>
        </w:rPr>
      </w:pPr>
      <w:r w:rsidRPr="00056315">
        <w:rPr>
          <w:sz w:val="23"/>
          <w:szCs w:val="23"/>
        </w:rPr>
        <w:t>почтовой связью _________________________________________________________</w:t>
      </w:r>
      <w:r w:rsidR="0040336A">
        <w:rPr>
          <w:sz w:val="23"/>
          <w:szCs w:val="23"/>
        </w:rPr>
        <w:t>____</w:t>
      </w:r>
      <w:r w:rsidRPr="00056315">
        <w:rPr>
          <w:sz w:val="23"/>
          <w:szCs w:val="23"/>
        </w:rPr>
        <w:t>______</w:t>
      </w:r>
    </w:p>
    <w:p w:rsidR="00056315" w:rsidRDefault="0040336A" w:rsidP="00056315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 xml:space="preserve">   (У</w:t>
      </w:r>
      <w:r w:rsidR="00056315" w:rsidRPr="00056315">
        <w:rPr>
          <w:sz w:val="20"/>
        </w:rPr>
        <w:t>казать почтовый адрес)</w:t>
      </w:r>
    </w:p>
    <w:p w:rsidR="0040336A" w:rsidRPr="00056315" w:rsidRDefault="0040336A" w:rsidP="00056315">
      <w:pPr>
        <w:autoSpaceDE w:val="0"/>
        <w:autoSpaceDN w:val="0"/>
        <w:adjustRightInd w:val="0"/>
        <w:ind w:firstLine="0"/>
        <w:jc w:val="center"/>
        <w:rPr>
          <w:sz w:val="20"/>
        </w:rPr>
      </w:pPr>
    </w:p>
    <w:tbl>
      <w:tblPr>
        <w:tblW w:w="99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420"/>
        <w:gridCol w:w="1820"/>
        <w:gridCol w:w="280"/>
        <w:gridCol w:w="203"/>
        <w:gridCol w:w="2597"/>
        <w:gridCol w:w="203"/>
        <w:gridCol w:w="1878"/>
        <w:gridCol w:w="203"/>
      </w:tblGrid>
      <w:tr w:rsidR="00056315" w:rsidRPr="00056315" w:rsidTr="00924805"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6315" w:rsidRPr="00056315" w:rsidRDefault="00056315" w:rsidP="00056315">
            <w:pPr>
              <w:ind w:firstLine="0"/>
              <w:rPr>
                <w:sz w:val="23"/>
                <w:szCs w:val="23"/>
                <w:lang w:eastAsia="ar-SA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ind w:hanging="108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20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ind w:left="-1004" w:firstLine="567"/>
              <w:jc w:val="center"/>
              <w:rPr>
                <w:sz w:val="23"/>
                <w:szCs w:val="23"/>
                <w:lang w:eastAsia="ar-SA"/>
              </w:rPr>
            </w:pPr>
          </w:p>
        </w:tc>
      </w:tr>
      <w:tr w:rsidR="00056315" w:rsidRPr="00056315" w:rsidTr="00924805">
        <w:trPr>
          <w:gridAfter w:val="1"/>
          <w:wAfter w:w="203" w:type="dxa"/>
        </w:trPr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336A" w:rsidRDefault="0040336A" w:rsidP="00056315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lang w:eastAsia="ar-SA"/>
              </w:rPr>
            </w:pPr>
            <w:proofErr w:type="gramStart"/>
            <w:r>
              <w:rPr>
                <w:sz w:val="20"/>
                <w:lang w:eastAsia="ar-SA"/>
              </w:rPr>
              <w:t>(Ф</w:t>
            </w:r>
            <w:r w:rsidR="00056315" w:rsidRPr="00056315">
              <w:rPr>
                <w:sz w:val="20"/>
                <w:lang w:eastAsia="ar-SA"/>
              </w:rPr>
              <w:t xml:space="preserve">амилия, имя, отчество (последнее – </w:t>
            </w:r>
            <w:proofErr w:type="gramEnd"/>
          </w:p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lang w:eastAsia="ar-SA"/>
              </w:rPr>
            </w:pPr>
            <w:r w:rsidRPr="00056315">
              <w:rPr>
                <w:sz w:val="20"/>
                <w:lang w:eastAsia="ar-SA"/>
              </w:rPr>
              <w:t xml:space="preserve">при наличии)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056315" w:rsidRDefault="0040336A" w:rsidP="0040336A">
            <w:pPr>
              <w:suppressAutoHyphens/>
              <w:autoSpaceDE w:val="0"/>
              <w:autoSpaceDN w:val="0"/>
              <w:adjustRightInd w:val="0"/>
              <w:ind w:firstLine="0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 xml:space="preserve">      (П</w:t>
            </w:r>
            <w:r w:rsidR="00056315" w:rsidRPr="00056315">
              <w:rPr>
                <w:sz w:val="20"/>
                <w:lang w:eastAsia="ar-SA"/>
              </w:rPr>
              <w:t>одпись</w:t>
            </w:r>
            <w:r>
              <w:rPr>
                <w:sz w:val="20"/>
                <w:lang w:eastAsia="ar-SA"/>
              </w:rPr>
              <w:t>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056315" w:rsidRDefault="0040336A" w:rsidP="0040336A">
            <w:pPr>
              <w:suppressAutoHyphens/>
              <w:autoSpaceDE w:val="0"/>
              <w:autoSpaceDN w:val="0"/>
              <w:adjustRightInd w:val="0"/>
              <w:ind w:firstLine="0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 xml:space="preserve">                     (Д</w:t>
            </w:r>
            <w:r w:rsidR="00056315" w:rsidRPr="00056315">
              <w:rPr>
                <w:sz w:val="20"/>
                <w:lang w:eastAsia="ar-SA"/>
              </w:rPr>
              <w:t>ата</w:t>
            </w:r>
            <w:r>
              <w:rPr>
                <w:sz w:val="20"/>
                <w:lang w:eastAsia="ar-SA"/>
              </w:rPr>
              <w:t>)</w:t>
            </w:r>
          </w:p>
        </w:tc>
        <w:tc>
          <w:tcPr>
            <w:tcW w:w="20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315" w:rsidRPr="00056315" w:rsidRDefault="00056315" w:rsidP="00056315">
            <w:pPr>
              <w:suppressAutoHyphens/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eastAsia="ar-SA"/>
              </w:rPr>
            </w:pPr>
          </w:p>
        </w:tc>
      </w:tr>
    </w:tbl>
    <w:p w:rsidR="005B2D28" w:rsidRPr="00F50A47" w:rsidRDefault="005B2D28" w:rsidP="00056315">
      <w:pPr>
        <w:tabs>
          <w:tab w:val="center" w:pos="4677"/>
          <w:tab w:val="right" w:pos="9355"/>
        </w:tabs>
        <w:ind w:firstLine="0"/>
        <w:jc w:val="center"/>
        <w:rPr>
          <w:sz w:val="4"/>
          <w:szCs w:val="4"/>
        </w:rPr>
      </w:pPr>
    </w:p>
    <w:sectPr w:rsidR="005B2D28" w:rsidRPr="00F50A47" w:rsidSect="00F50A47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" w:right="851" w:bottom="142" w:left="1276" w:header="279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F6A" w:rsidRDefault="00A77F6A">
      <w:r>
        <w:separator/>
      </w:r>
    </w:p>
  </w:endnote>
  <w:endnote w:type="continuationSeparator" w:id="0">
    <w:p w:rsidR="00A77F6A" w:rsidRDefault="00A7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F6A" w:rsidRDefault="00A77F6A">
      <w:r>
        <w:separator/>
      </w:r>
    </w:p>
  </w:footnote>
  <w:footnote w:type="continuationSeparator" w:id="0">
    <w:p w:rsidR="00A77F6A" w:rsidRDefault="00A77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94F67" w:rsidRDefault="00794F6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630A43" w:rsidRDefault="00794F67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86371E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36A" w:rsidRDefault="0040336A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125AFEC" wp14:editId="0DDACABA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36A" w:rsidRPr="00841E50" w:rsidRDefault="0040336A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40336A" w:rsidRPr="00841E50" w:rsidRDefault="0040336A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794F67" w:rsidRPr="00841E50" w:rsidRDefault="00794F6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7B0E32" w:rsidRDefault="00794F67" w:rsidP="007B0E32">
    <w:pPr>
      <w:pStyle w:val="a5"/>
      <w:ind w:firstLine="0"/>
      <w:rPr>
        <w:b w:val="0"/>
        <w:sz w:val="24"/>
        <w:szCs w:val="24"/>
      </w:rPr>
    </w:pPr>
    <w:r w:rsidRPr="007B0E32">
      <w:rPr>
        <w:b w:val="0"/>
        <w:sz w:val="24"/>
        <w:szCs w:val="24"/>
      </w:rPr>
      <w:fldChar w:fldCharType="begin"/>
    </w:r>
    <w:r w:rsidRPr="007B0E32">
      <w:rPr>
        <w:b w:val="0"/>
        <w:sz w:val="24"/>
        <w:szCs w:val="24"/>
      </w:rPr>
      <w:instrText>PAGE   \* MERGEFORMAT</w:instrText>
    </w:r>
    <w:r w:rsidRPr="007B0E32">
      <w:rPr>
        <w:b w:val="0"/>
        <w:sz w:val="24"/>
        <w:szCs w:val="24"/>
      </w:rPr>
      <w:fldChar w:fldCharType="separate"/>
    </w:r>
    <w:r w:rsidR="0086371E">
      <w:rPr>
        <w:b w:val="0"/>
        <w:noProof/>
        <w:sz w:val="24"/>
        <w:szCs w:val="24"/>
      </w:rPr>
      <w:t>2</w:t>
    </w:r>
    <w:r w:rsidRPr="007B0E32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7B0E32" w:rsidRDefault="00794F67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0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2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20"/>
  </w:num>
  <w:num w:numId="15">
    <w:abstractNumId w:val="19"/>
  </w:num>
  <w:num w:numId="16">
    <w:abstractNumId w:val="15"/>
  </w:num>
  <w:num w:numId="17">
    <w:abstractNumId w:val="22"/>
  </w:num>
  <w:num w:numId="18">
    <w:abstractNumId w:val="12"/>
  </w:num>
  <w:num w:numId="19">
    <w:abstractNumId w:val="18"/>
  </w:num>
  <w:num w:numId="20">
    <w:abstractNumId w:val="1"/>
  </w:num>
  <w:num w:numId="21">
    <w:abstractNumId w:val="3"/>
  </w:num>
  <w:num w:numId="22">
    <w:abstractNumId w:val="11"/>
  </w:num>
  <w:num w:numId="23">
    <w:abstractNumId w:val="2"/>
  </w:num>
  <w:num w:numId="24">
    <w:abstractNumId w:val="14"/>
  </w:num>
  <w:num w:numId="25">
    <w:abstractNumId w:val="17"/>
  </w:num>
  <w:num w:numId="26">
    <w:abstractNumId w:val="4"/>
  </w:num>
  <w:num w:numId="27">
    <w:abstractNumId w:val="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5FAE"/>
    <w:rsid w:val="000467BE"/>
    <w:rsid w:val="00047CB2"/>
    <w:rsid w:val="00051721"/>
    <w:rsid w:val="00054877"/>
    <w:rsid w:val="0005608C"/>
    <w:rsid w:val="00056315"/>
    <w:rsid w:val="000622F1"/>
    <w:rsid w:val="000747F3"/>
    <w:rsid w:val="00082647"/>
    <w:rsid w:val="00090D8F"/>
    <w:rsid w:val="000C78FD"/>
    <w:rsid w:val="000D5997"/>
    <w:rsid w:val="000F1F32"/>
    <w:rsid w:val="000F5BB6"/>
    <w:rsid w:val="00120AC7"/>
    <w:rsid w:val="00124AB1"/>
    <w:rsid w:val="00137D7A"/>
    <w:rsid w:val="00150921"/>
    <w:rsid w:val="001522CC"/>
    <w:rsid w:val="00156EAE"/>
    <w:rsid w:val="0018470D"/>
    <w:rsid w:val="00191D57"/>
    <w:rsid w:val="001A4999"/>
    <w:rsid w:val="001D67D2"/>
    <w:rsid w:val="00224674"/>
    <w:rsid w:val="002248D3"/>
    <w:rsid w:val="002276E3"/>
    <w:rsid w:val="00232F42"/>
    <w:rsid w:val="0024574D"/>
    <w:rsid w:val="0028692B"/>
    <w:rsid w:val="00286B62"/>
    <w:rsid w:val="00292199"/>
    <w:rsid w:val="002957BE"/>
    <w:rsid w:val="002A10EE"/>
    <w:rsid w:val="002A6444"/>
    <w:rsid w:val="002B1E4E"/>
    <w:rsid w:val="002C0C37"/>
    <w:rsid w:val="002C29DF"/>
    <w:rsid w:val="00321A61"/>
    <w:rsid w:val="003414C2"/>
    <w:rsid w:val="00371AC3"/>
    <w:rsid w:val="00376C6F"/>
    <w:rsid w:val="003A0A19"/>
    <w:rsid w:val="003A796C"/>
    <w:rsid w:val="003C2A15"/>
    <w:rsid w:val="003D4D72"/>
    <w:rsid w:val="003E1D11"/>
    <w:rsid w:val="0040336A"/>
    <w:rsid w:val="004075C2"/>
    <w:rsid w:val="00412311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69E7"/>
    <w:rsid w:val="0047482C"/>
    <w:rsid w:val="004808FF"/>
    <w:rsid w:val="004A2609"/>
    <w:rsid w:val="004B178D"/>
    <w:rsid w:val="004B2210"/>
    <w:rsid w:val="004B3DB0"/>
    <w:rsid w:val="004D5EFD"/>
    <w:rsid w:val="004D70C6"/>
    <w:rsid w:val="004E0049"/>
    <w:rsid w:val="004F00BB"/>
    <w:rsid w:val="00515F53"/>
    <w:rsid w:val="00534335"/>
    <w:rsid w:val="005563DE"/>
    <w:rsid w:val="00564041"/>
    <w:rsid w:val="00570B12"/>
    <w:rsid w:val="00577D9C"/>
    <w:rsid w:val="005825FC"/>
    <w:rsid w:val="0058715C"/>
    <w:rsid w:val="00595150"/>
    <w:rsid w:val="005A5EA7"/>
    <w:rsid w:val="005B2D28"/>
    <w:rsid w:val="005B305D"/>
    <w:rsid w:val="005B3D73"/>
    <w:rsid w:val="005B6563"/>
    <w:rsid w:val="005B68AD"/>
    <w:rsid w:val="005D082B"/>
    <w:rsid w:val="005D23CA"/>
    <w:rsid w:val="006115A7"/>
    <w:rsid w:val="00630A43"/>
    <w:rsid w:val="00635835"/>
    <w:rsid w:val="00651C4F"/>
    <w:rsid w:val="00656B76"/>
    <w:rsid w:val="006642A4"/>
    <w:rsid w:val="0066722E"/>
    <w:rsid w:val="00681066"/>
    <w:rsid w:val="0069620C"/>
    <w:rsid w:val="006B7F2D"/>
    <w:rsid w:val="006D5240"/>
    <w:rsid w:val="006E1BFB"/>
    <w:rsid w:val="00701B9A"/>
    <w:rsid w:val="0070440D"/>
    <w:rsid w:val="00726A65"/>
    <w:rsid w:val="00737F69"/>
    <w:rsid w:val="00752807"/>
    <w:rsid w:val="00763819"/>
    <w:rsid w:val="00764ABC"/>
    <w:rsid w:val="007657DF"/>
    <w:rsid w:val="007664AB"/>
    <w:rsid w:val="00766D95"/>
    <w:rsid w:val="00791486"/>
    <w:rsid w:val="00794F67"/>
    <w:rsid w:val="007A2B2A"/>
    <w:rsid w:val="007B0E32"/>
    <w:rsid w:val="007B39BC"/>
    <w:rsid w:val="007C3C0C"/>
    <w:rsid w:val="00821083"/>
    <w:rsid w:val="00827A91"/>
    <w:rsid w:val="00830DBF"/>
    <w:rsid w:val="00835C2C"/>
    <w:rsid w:val="00841E50"/>
    <w:rsid w:val="00847D9F"/>
    <w:rsid w:val="008506E4"/>
    <w:rsid w:val="0086371E"/>
    <w:rsid w:val="0086590A"/>
    <w:rsid w:val="00876A2E"/>
    <w:rsid w:val="00887FA8"/>
    <w:rsid w:val="008B02E9"/>
    <w:rsid w:val="008B754A"/>
    <w:rsid w:val="008C4CFE"/>
    <w:rsid w:val="008C555B"/>
    <w:rsid w:val="008E0824"/>
    <w:rsid w:val="008E1892"/>
    <w:rsid w:val="008F2BDC"/>
    <w:rsid w:val="008F69DF"/>
    <w:rsid w:val="00927CD5"/>
    <w:rsid w:val="00936164"/>
    <w:rsid w:val="009371DA"/>
    <w:rsid w:val="009405ED"/>
    <w:rsid w:val="00947C65"/>
    <w:rsid w:val="00997CAA"/>
    <w:rsid w:val="009C1CED"/>
    <w:rsid w:val="009C1D6F"/>
    <w:rsid w:val="009C5FA2"/>
    <w:rsid w:val="009D586D"/>
    <w:rsid w:val="009F7A38"/>
    <w:rsid w:val="00A1638F"/>
    <w:rsid w:val="00A208EA"/>
    <w:rsid w:val="00A30001"/>
    <w:rsid w:val="00A43750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F0C94"/>
    <w:rsid w:val="00B01B57"/>
    <w:rsid w:val="00B04E53"/>
    <w:rsid w:val="00B126DB"/>
    <w:rsid w:val="00B25855"/>
    <w:rsid w:val="00B44584"/>
    <w:rsid w:val="00B47B11"/>
    <w:rsid w:val="00B56AD0"/>
    <w:rsid w:val="00B57635"/>
    <w:rsid w:val="00B62D4E"/>
    <w:rsid w:val="00B66FFB"/>
    <w:rsid w:val="00B83F82"/>
    <w:rsid w:val="00BA0AF0"/>
    <w:rsid w:val="00BD1DAA"/>
    <w:rsid w:val="00BD2364"/>
    <w:rsid w:val="00BF2BA5"/>
    <w:rsid w:val="00BF310F"/>
    <w:rsid w:val="00C03FD6"/>
    <w:rsid w:val="00C22DE9"/>
    <w:rsid w:val="00C351BF"/>
    <w:rsid w:val="00C40A24"/>
    <w:rsid w:val="00C54441"/>
    <w:rsid w:val="00C64BF2"/>
    <w:rsid w:val="00C71EB7"/>
    <w:rsid w:val="00C975A8"/>
    <w:rsid w:val="00CA381B"/>
    <w:rsid w:val="00CB7ED0"/>
    <w:rsid w:val="00CB7F57"/>
    <w:rsid w:val="00CD0A3C"/>
    <w:rsid w:val="00CE7ACD"/>
    <w:rsid w:val="00D01F7F"/>
    <w:rsid w:val="00D028C8"/>
    <w:rsid w:val="00D05AC6"/>
    <w:rsid w:val="00D200D6"/>
    <w:rsid w:val="00D34B1C"/>
    <w:rsid w:val="00D37653"/>
    <w:rsid w:val="00D40035"/>
    <w:rsid w:val="00D41451"/>
    <w:rsid w:val="00D473B8"/>
    <w:rsid w:val="00D514BE"/>
    <w:rsid w:val="00D73118"/>
    <w:rsid w:val="00D768CF"/>
    <w:rsid w:val="00D832AA"/>
    <w:rsid w:val="00D959FE"/>
    <w:rsid w:val="00DB5774"/>
    <w:rsid w:val="00DD0932"/>
    <w:rsid w:val="00DE6CBA"/>
    <w:rsid w:val="00DF17E3"/>
    <w:rsid w:val="00E03446"/>
    <w:rsid w:val="00E06F43"/>
    <w:rsid w:val="00E145D2"/>
    <w:rsid w:val="00E17265"/>
    <w:rsid w:val="00E229EF"/>
    <w:rsid w:val="00E45187"/>
    <w:rsid w:val="00E461EE"/>
    <w:rsid w:val="00E55E88"/>
    <w:rsid w:val="00ED105D"/>
    <w:rsid w:val="00EE0C9E"/>
    <w:rsid w:val="00EF450A"/>
    <w:rsid w:val="00F00F48"/>
    <w:rsid w:val="00F01F48"/>
    <w:rsid w:val="00F171C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B48AB"/>
    <w:rsid w:val="00FC5D37"/>
    <w:rsid w:val="00FC7C2F"/>
    <w:rsid w:val="00FD3773"/>
    <w:rsid w:val="00FE64A8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mailto:shefer@tomsk.gov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3701389.0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garantF1://12047449.0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garantF1://10008225.19" TargetMode="Externa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A3FC1-7F91-4508-999A-57CC84C46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6</TotalTime>
  <Pages>5</Pages>
  <Words>1114</Words>
  <Characters>8791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5</cp:revision>
  <cp:lastPrinted>2018-03-01T07:20:00Z</cp:lastPrinted>
  <dcterms:created xsi:type="dcterms:W3CDTF">2018-03-01T07:14:00Z</dcterms:created>
  <dcterms:modified xsi:type="dcterms:W3CDTF">2018-03-01T07:20:00Z</dcterms:modified>
</cp:coreProperties>
</file>